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AAA" w:rsidRPr="0099355F" w:rsidRDefault="00EF5AAA" w:rsidP="007124A5">
      <w:pPr>
        <w:pStyle w:val="Header"/>
        <w:rPr>
          <w:b/>
        </w:rPr>
      </w:pPr>
      <w:r w:rsidRPr="009F27C8">
        <w:rPr>
          <w:noProof/>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Logo de Tagne" style="width:54pt;height:68.25pt;visibility:visible">
            <v:imagedata r:id="rId7" o:title=""/>
          </v:shape>
        </w:pict>
      </w:r>
      <w:r w:rsidRPr="0099355F">
        <w:t xml:space="preserve">                                                                             </w:t>
      </w:r>
      <w:r w:rsidRPr="0099355F">
        <w:rPr>
          <w:b/>
        </w:rPr>
        <w:t xml:space="preserve">                                 </w:t>
      </w:r>
    </w:p>
    <w:p w:rsidR="00EF5AAA" w:rsidRPr="0099355F" w:rsidRDefault="00EF5AAA" w:rsidP="007124A5">
      <w:pPr>
        <w:jc w:val="both"/>
        <w:rPr>
          <w:b/>
          <w:bCs/>
        </w:rPr>
      </w:pPr>
      <w:r w:rsidRPr="0099355F">
        <w:rPr>
          <w:b/>
          <w:bCs/>
        </w:rPr>
        <w:t>ONG « Tagne»</w:t>
      </w:r>
    </w:p>
    <w:p w:rsidR="00EF5AAA" w:rsidRPr="0099355F" w:rsidRDefault="00EF5AAA" w:rsidP="007124A5">
      <w:pPr>
        <w:jc w:val="both"/>
        <w:rPr>
          <w:b/>
          <w:bCs/>
        </w:rPr>
      </w:pPr>
      <w:r w:rsidRPr="0099355F">
        <w:rPr>
          <w:b/>
          <w:bCs/>
        </w:rPr>
        <w:t xml:space="preserve">B.P.132 A  Kati Mission  Mali                                                                                                  </w:t>
      </w:r>
    </w:p>
    <w:p w:rsidR="00EF5AAA" w:rsidRPr="0099355F" w:rsidRDefault="00EF5AAA" w:rsidP="007124A5">
      <w:pPr>
        <w:jc w:val="both"/>
        <w:rPr>
          <w:b/>
          <w:bCs/>
        </w:rPr>
      </w:pPr>
      <w:r w:rsidRPr="0099355F">
        <w:rPr>
          <w:b/>
          <w:bCs/>
        </w:rPr>
        <w:t>Tel : 227.25.75/ 639.37.92</w:t>
      </w:r>
    </w:p>
    <w:p w:rsidR="00EF5AAA" w:rsidRPr="0099355F" w:rsidRDefault="00EF5AAA" w:rsidP="007124A5">
      <w:pPr>
        <w:jc w:val="both"/>
        <w:rPr>
          <w:b/>
          <w:bCs/>
        </w:rPr>
      </w:pPr>
      <w:r w:rsidRPr="0099355F">
        <w:rPr>
          <w:b/>
          <w:bCs/>
        </w:rPr>
        <w:t xml:space="preserve">Email : </w:t>
      </w:r>
      <w:hyperlink r:id="rId8" w:history="1">
        <w:r w:rsidRPr="0099355F">
          <w:rPr>
            <w:rStyle w:val="Hyperlink"/>
            <w:b/>
            <w:bCs/>
            <w:color w:val="auto"/>
            <w:u w:val="none"/>
          </w:rPr>
          <w:t>association_tagne@yahoo.fr</w:t>
        </w:r>
      </w:hyperlink>
    </w:p>
    <w:p w:rsidR="00EF5AAA" w:rsidRPr="0099355F" w:rsidRDefault="00EF5AAA" w:rsidP="007124A5">
      <w:pPr>
        <w:jc w:val="both"/>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center"/>
        <w:rPr>
          <w:b/>
        </w:rPr>
      </w:pPr>
    </w:p>
    <w:p w:rsidR="00EF5AAA" w:rsidRPr="0099355F" w:rsidRDefault="00EF5AAA" w:rsidP="007124A5">
      <w:pPr>
        <w:jc w:val="center"/>
        <w:rPr>
          <w:b/>
        </w:rPr>
      </w:pPr>
    </w:p>
    <w:p w:rsidR="00EF5AAA" w:rsidRPr="0099355F" w:rsidRDefault="00EF5AAA" w:rsidP="007124A5">
      <w:pPr>
        <w:jc w:val="center"/>
        <w:rPr>
          <w:b/>
        </w:rPr>
      </w:pPr>
    </w:p>
    <w:p w:rsidR="00EF5AAA" w:rsidRPr="0099355F" w:rsidRDefault="00EF5AAA" w:rsidP="007124A5">
      <w:pPr>
        <w:jc w:val="both"/>
        <w:rPr>
          <w:b/>
        </w:rPr>
      </w:pPr>
    </w:p>
    <w:p w:rsidR="00EF5AAA" w:rsidRPr="0099355F" w:rsidRDefault="00EF5AAA" w:rsidP="007124A5">
      <w:pPr>
        <w:pBdr>
          <w:top w:val="triple" w:sz="4" w:space="1" w:color="auto"/>
          <w:left w:val="triple" w:sz="4" w:space="4" w:color="auto"/>
          <w:bottom w:val="triple" w:sz="4" w:space="1" w:color="auto"/>
          <w:right w:val="triple" w:sz="4" w:space="4" w:color="auto"/>
        </w:pBdr>
        <w:shd w:val="clear" w:color="auto" w:fill="C0C0C0"/>
        <w:jc w:val="both"/>
        <w:rPr>
          <w:b/>
        </w:rPr>
      </w:pPr>
    </w:p>
    <w:p w:rsidR="00EF5AAA" w:rsidRPr="00FB7154" w:rsidRDefault="00EF5AAA" w:rsidP="00071817">
      <w:pPr>
        <w:pBdr>
          <w:top w:val="triple" w:sz="4" w:space="1" w:color="auto"/>
          <w:left w:val="triple" w:sz="4" w:space="4" w:color="auto"/>
          <w:bottom w:val="triple" w:sz="4" w:space="1" w:color="auto"/>
          <w:right w:val="triple" w:sz="4" w:space="4" w:color="auto"/>
        </w:pBdr>
        <w:shd w:val="clear" w:color="auto" w:fill="C0C0C0"/>
        <w:jc w:val="center"/>
        <w:rPr>
          <w:b/>
          <w:sz w:val="40"/>
          <w:szCs w:val="40"/>
        </w:rPr>
      </w:pPr>
      <w:r w:rsidRPr="00FB7154">
        <w:rPr>
          <w:b/>
          <w:sz w:val="40"/>
          <w:szCs w:val="40"/>
        </w:rPr>
        <w:t>RAPPORT ANNUEL</w:t>
      </w:r>
    </w:p>
    <w:p w:rsidR="00EF5AAA" w:rsidRPr="00FB7154" w:rsidRDefault="00EF5AAA" w:rsidP="00071817">
      <w:pPr>
        <w:pBdr>
          <w:top w:val="triple" w:sz="4" w:space="1" w:color="auto"/>
          <w:left w:val="triple" w:sz="4" w:space="4" w:color="auto"/>
          <w:bottom w:val="triple" w:sz="4" w:space="1" w:color="auto"/>
          <w:right w:val="triple" w:sz="4" w:space="4" w:color="auto"/>
        </w:pBdr>
        <w:shd w:val="clear" w:color="auto" w:fill="C0C0C0"/>
        <w:jc w:val="center"/>
        <w:rPr>
          <w:b/>
          <w:sz w:val="40"/>
          <w:szCs w:val="40"/>
        </w:rPr>
      </w:pPr>
      <w:r w:rsidRPr="00FB7154">
        <w:rPr>
          <w:b/>
          <w:sz w:val="40"/>
          <w:szCs w:val="40"/>
        </w:rPr>
        <w:t>DU PROJET DE DEVELOPPEMENT DES FEMMES RURALES ET DE LUTTE CONTRE LA PRATIQUE DE L’</w:t>
      </w:r>
      <w:r>
        <w:rPr>
          <w:b/>
          <w:sz w:val="40"/>
          <w:szCs w:val="40"/>
        </w:rPr>
        <w:t xml:space="preserve">EXCISION ET APPUI AUX </w:t>
      </w:r>
      <w:r w:rsidRPr="00FB7154">
        <w:rPr>
          <w:b/>
          <w:sz w:val="40"/>
          <w:szCs w:val="40"/>
        </w:rPr>
        <w:t>VICTIME</w:t>
      </w:r>
      <w:r>
        <w:rPr>
          <w:b/>
          <w:sz w:val="40"/>
          <w:szCs w:val="40"/>
        </w:rPr>
        <w:t>S</w:t>
      </w:r>
    </w:p>
    <w:p w:rsidR="00EF5AAA" w:rsidRPr="0099355F" w:rsidRDefault="00EF5AAA" w:rsidP="00071817">
      <w:pPr>
        <w:pBdr>
          <w:top w:val="triple" w:sz="4" w:space="1" w:color="auto"/>
          <w:left w:val="triple" w:sz="4" w:space="4" w:color="auto"/>
          <w:bottom w:val="triple" w:sz="4" w:space="1" w:color="auto"/>
          <w:right w:val="triple" w:sz="4" w:space="4" w:color="auto"/>
        </w:pBdr>
        <w:shd w:val="clear" w:color="auto" w:fill="C0C0C0"/>
        <w:jc w:val="center"/>
        <w:rPr>
          <w:b/>
        </w:rPr>
      </w:pPr>
    </w:p>
    <w:p w:rsidR="00EF5AAA" w:rsidRPr="0099355F" w:rsidRDefault="00EF5AAA" w:rsidP="007124A5">
      <w:pPr>
        <w:pBdr>
          <w:top w:val="triple" w:sz="4" w:space="1" w:color="auto"/>
          <w:left w:val="triple" w:sz="4" w:space="4" w:color="auto"/>
          <w:bottom w:val="triple" w:sz="4" w:space="1" w:color="auto"/>
          <w:right w:val="triple" w:sz="4" w:space="4" w:color="auto"/>
        </w:pBdr>
        <w:shd w:val="clear" w:color="auto" w:fill="C0C0C0"/>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p>
    <w:p w:rsidR="00EF5AAA" w:rsidRPr="0099355F" w:rsidRDefault="00EF5AAA" w:rsidP="007124A5">
      <w:pPr>
        <w:jc w:val="both"/>
        <w:rPr>
          <w:b/>
        </w:rPr>
      </w:pPr>
      <w:r w:rsidRPr="0099355F">
        <w:rPr>
          <w:b/>
        </w:rPr>
        <w:t xml:space="preserve">Janvier 2015– </w:t>
      </w:r>
      <w:r>
        <w:rPr>
          <w:b/>
        </w:rPr>
        <w:t xml:space="preserve">Décembre </w:t>
      </w:r>
      <w:r w:rsidRPr="0099355F">
        <w:rPr>
          <w:b/>
        </w:rPr>
        <w:t>2015</w:t>
      </w:r>
    </w:p>
    <w:p w:rsidR="00EF5AAA" w:rsidRPr="0099355F" w:rsidRDefault="00EF5AAA" w:rsidP="00FB7D56">
      <w:pPr>
        <w:jc w:val="both"/>
      </w:pPr>
    </w:p>
    <w:p w:rsidR="00EF5AAA" w:rsidRPr="0099355F" w:rsidRDefault="00EF5AAA" w:rsidP="00FB7D56">
      <w:pPr>
        <w:jc w:val="both"/>
      </w:pPr>
    </w:p>
    <w:p w:rsidR="00EF5AAA" w:rsidRPr="0099355F" w:rsidRDefault="00EF5AAA" w:rsidP="00EC1487">
      <w:pPr>
        <w:pStyle w:val="ListParagraph"/>
        <w:numPr>
          <w:ilvl w:val="0"/>
          <w:numId w:val="6"/>
        </w:numPr>
        <w:jc w:val="both"/>
        <w:rPr>
          <w:b/>
        </w:rPr>
      </w:pPr>
      <w:r w:rsidRPr="0099355F">
        <w:rPr>
          <w:b/>
        </w:rPr>
        <w:t>LES ACTIVITES REALISEES</w:t>
      </w:r>
      <w:r>
        <w:rPr>
          <w:b/>
        </w:rPr>
        <w:t xml:space="preserve"> DANS LE CADRE DE L’ABANDON DE LA PRATIQUE DE L’EXCISION </w:t>
      </w:r>
    </w:p>
    <w:p w:rsidR="00EF5AAA" w:rsidRPr="0099355F" w:rsidRDefault="00EF5AAA" w:rsidP="00404DA4">
      <w:pPr>
        <w:jc w:val="both"/>
        <w:rPr>
          <w:b/>
        </w:rPr>
      </w:pPr>
    </w:p>
    <w:p w:rsidR="00EF5AAA" w:rsidRPr="0099355F" w:rsidRDefault="00EF5AAA" w:rsidP="00404DA4">
      <w:pPr>
        <w:jc w:val="both"/>
        <w:rPr>
          <w:b/>
        </w:rPr>
      </w:pPr>
    </w:p>
    <w:p w:rsidR="00EF5AAA" w:rsidRPr="0099355F" w:rsidRDefault="00EF5AAA" w:rsidP="0028197E">
      <w:pPr>
        <w:pStyle w:val="ListParagraph"/>
        <w:jc w:val="both"/>
        <w:rPr>
          <w:b/>
        </w:rPr>
      </w:pPr>
    </w:p>
    <w:p w:rsidR="00EF5AAA" w:rsidRPr="0099355F" w:rsidRDefault="00EF5AAA" w:rsidP="00404DA4">
      <w:pPr>
        <w:pStyle w:val="ListParagraph"/>
        <w:numPr>
          <w:ilvl w:val="0"/>
          <w:numId w:val="30"/>
        </w:numPr>
        <w:jc w:val="both"/>
        <w:rPr>
          <w:b/>
        </w:rPr>
      </w:pPr>
      <w:r w:rsidRPr="0099355F">
        <w:rPr>
          <w:b/>
        </w:rPr>
        <w:t>Assurer la participation des enfants aux journées nationales ou mondiales  de lutte contre l’excision (06 février)</w:t>
      </w:r>
    </w:p>
    <w:p w:rsidR="00EF5AAA" w:rsidRPr="0099355F" w:rsidRDefault="00EF5AAA" w:rsidP="002A0336">
      <w:pPr>
        <w:rPr>
          <w:b/>
        </w:rPr>
      </w:pPr>
    </w:p>
    <w:p w:rsidR="00EF5AAA" w:rsidRPr="0099355F" w:rsidRDefault="00EF5AAA" w:rsidP="002A0336">
      <w:pPr>
        <w:rPr>
          <w:b/>
        </w:rPr>
      </w:pPr>
      <w:r w:rsidRPr="009F27C8">
        <w:rPr>
          <w:noProof/>
          <w:lang w:val="fr-BE" w:eastAsia="fr-BE"/>
        </w:rPr>
        <w:pict>
          <v:shape id="Image 9" o:spid="_x0000_i1026" type="#_x0000_t75" style="width:147pt;height:108.75pt;visibility:visible">
            <v:imagedata r:id="rId9" o:title=""/>
          </v:shape>
        </w:pict>
      </w:r>
      <w:r w:rsidRPr="009F27C8">
        <w:rPr>
          <w:noProof/>
          <w:lang w:val="fr-BE" w:eastAsia="fr-BE"/>
        </w:rPr>
        <w:pict>
          <v:shape id="Image 10" o:spid="_x0000_i1027" type="#_x0000_t75" style="width:147pt;height:111pt;visibility:visible">
            <v:imagedata r:id="rId10" o:title=""/>
          </v:shape>
        </w:pict>
      </w:r>
      <w:r w:rsidRPr="009F27C8">
        <w:rPr>
          <w:noProof/>
          <w:lang w:val="fr-BE" w:eastAsia="fr-BE"/>
        </w:rPr>
        <w:pict>
          <v:shape id="Image 11" o:spid="_x0000_i1028" type="#_x0000_t75" style="width:150.75pt;height:111pt;visibility:visible">
            <v:imagedata r:id="rId11" o:title=""/>
          </v:shape>
        </w:pict>
      </w:r>
    </w:p>
    <w:p w:rsidR="00EF5AAA" w:rsidRPr="0099355F" w:rsidRDefault="00EF5AAA" w:rsidP="002A0336">
      <w:pPr>
        <w:rPr>
          <w:b/>
        </w:rPr>
      </w:pPr>
      <w:r w:rsidRPr="009F27C8">
        <w:rPr>
          <w:noProof/>
          <w:lang w:val="fr-BE" w:eastAsia="fr-BE"/>
        </w:rPr>
        <w:pict>
          <v:shape id="Image 13" o:spid="_x0000_i1029" type="#_x0000_t75" style="width:146.25pt;height:120.75pt;visibility:visible">
            <v:imagedata r:id="rId12" o:title=""/>
          </v:shape>
        </w:pict>
      </w:r>
      <w:r w:rsidRPr="009F27C8">
        <w:rPr>
          <w:noProof/>
          <w:lang w:val="fr-BE" w:eastAsia="fr-BE"/>
        </w:rPr>
        <w:pict>
          <v:shape id="Image 16" o:spid="_x0000_i1030" type="#_x0000_t75" style="width:147pt;height:121.5pt;visibility:visible">
            <v:imagedata r:id="rId13" o:title=""/>
          </v:shape>
        </w:pict>
      </w:r>
      <w:r w:rsidRPr="009F27C8">
        <w:rPr>
          <w:noProof/>
          <w:lang w:val="fr-BE" w:eastAsia="fr-BE"/>
        </w:rPr>
        <w:pict>
          <v:shape id="Image 17" o:spid="_x0000_i1031" type="#_x0000_t75" style="width:151.5pt;height:120pt;visibility:visible">
            <v:imagedata r:id="rId14" o:title=""/>
          </v:shape>
        </w:pict>
      </w:r>
    </w:p>
    <w:p w:rsidR="00EF5AAA" w:rsidRPr="0099355F" w:rsidRDefault="00EF5AAA" w:rsidP="002A0336">
      <w:pPr>
        <w:rPr>
          <w:b/>
        </w:rPr>
      </w:pPr>
    </w:p>
    <w:p w:rsidR="00EF5AAA" w:rsidRPr="001E1D0A" w:rsidRDefault="00EF5AAA" w:rsidP="002D5BA8">
      <w:pPr>
        <w:jc w:val="both"/>
      </w:pPr>
      <w:r w:rsidRPr="0099355F">
        <w:t>La commémoration de la Journée Internationale de Lutte pour l’abandon de la pratique de l’excision 06 février est devenue une tradition pour l’ONG Tagne. Cette année, elle</w:t>
      </w:r>
      <w:r>
        <w:t xml:space="preserve"> a</w:t>
      </w:r>
      <w:r w:rsidRPr="0099355F">
        <w:t xml:space="preserve"> été célébrée comm</w:t>
      </w:r>
      <w:r>
        <w:t>e prévue dans le village de Guilli sous financement d’Afri-Kali et de kiderpost</w:t>
      </w:r>
      <w:r w:rsidRPr="0099355F">
        <w:t xml:space="preserve">. </w:t>
      </w:r>
      <w:r>
        <w:t xml:space="preserve"> Sous le thème :</w:t>
      </w:r>
      <w:r w:rsidRPr="0099355F">
        <w:t xml:space="preserve"> «</w:t>
      </w:r>
      <w:r w:rsidRPr="0099355F">
        <w:rPr>
          <w:lang w:val="fr-BE"/>
        </w:rPr>
        <w:t> </w:t>
      </w:r>
      <w:r w:rsidRPr="0099355F">
        <w:rPr>
          <w:b/>
        </w:rPr>
        <w:t>Tolérance Zéro aux MGF/excision : les communautés s’engagent</w:t>
      </w:r>
      <w:r w:rsidRPr="0099355F">
        <w:rPr>
          <w:b/>
          <w:lang w:val="fr-BE"/>
        </w:rPr>
        <w:t>.</w:t>
      </w:r>
      <w:r w:rsidRPr="0099355F">
        <w:rPr>
          <w:b/>
        </w:rPr>
        <w:t xml:space="preserve"> » </w:t>
      </w:r>
    </w:p>
    <w:p w:rsidR="00EF5AAA" w:rsidRPr="0099355F" w:rsidRDefault="00EF5AAA" w:rsidP="002D5BA8">
      <w:pPr>
        <w:jc w:val="both"/>
        <w:rPr>
          <w:b/>
        </w:rPr>
      </w:pPr>
    </w:p>
    <w:p w:rsidR="00EF5AAA" w:rsidRPr="0099355F" w:rsidRDefault="00EF5AAA" w:rsidP="00404DA4">
      <w:pPr>
        <w:pStyle w:val="ListParagraph"/>
        <w:numPr>
          <w:ilvl w:val="0"/>
          <w:numId w:val="30"/>
        </w:numPr>
        <w:jc w:val="both"/>
        <w:rPr>
          <w:b/>
        </w:rPr>
      </w:pPr>
      <w:r w:rsidRPr="0099355F">
        <w:rPr>
          <w:b/>
        </w:rPr>
        <w:t>Renforcement des capacités des hommes (chefs de villages, che</w:t>
      </w:r>
      <w:r>
        <w:rPr>
          <w:b/>
        </w:rPr>
        <w:t>fs de familles</w:t>
      </w:r>
      <w:r w:rsidRPr="0099355F">
        <w:rPr>
          <w:b/>
        </w:rPr>
        <w:t>) dans la lutte en faveur de l’abandon de l’excision, le mariage précoce, scolarisation des filles</w:t>
      </w:r>
    </w:p>
    <w:p w:rsidR="00EF5AAA" w:rsidRPr="0099355F" w:rsidRDefault="00EF5AAA" w:rsidP="004D6395">
      <w:pPr>
        <w:pStyle w:val="ListParagraph"/>
        <w:jc w:val="both"/>
        <w:rPr>
          <w:b/>
        </w:rPr>
      </w:pPr>
    </w:p>
    <w:p w:rsidR="00EF5AAA" w:rsidRPr="0099355F" w:rsidRDefault="00EF5AAA" w:rsidP="004D6395">
      <w:pPr>
        <w:pStyle w:val="Corpsdetexte31"/>
        <w:rPr>
          <w:rFonts w:eastAsia="Times New Roman"/>
          <w:sz w:val="28"/>
          <w:szCs w:val="28"/>
          <w:lang w:eastAsia="en-US"/>
        </w:rPr>
      </w:pPr>
      <w:r w:rsidRPr="0099355F">
        <w:rPr>
          <w:rFonts w:eastAsia="Times New Roman"/>
          <w:sz w:val="28"/>
          <w:szCs w:val="28"/>
          <w:lang w:eastAsia="en-US"/>
        </w:rPr>
        <w:t xml:space="preserve">  </w:t>
      </w:r>
      <w:r w:rsidRPr="009F27C8">
        <w:rPr>
          <w:lang w:val="fr-BE" w:eastAsia="fr-BE"/>
        </w:rPr>
        <w:pict>
          <v:shape id="Image 18" o:spid="_x0000_i1032" type="#_x0000_t75" style="width:222.75pt;height:14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">
            <v:imagedata r:id="rId15" o:title=""/>
            <o:lock v:ext="edit" aspectratio="f"/>
          </v:shape>
        </w:pict>
      </w:r>
      <w:r w:rsidRPr="009F27C8">
        <w:rPr>
          <w:lang w:val="fr-BE" w:eastAsia="fr-BE"/>
        </w:rPr>
        <w:pict>
          <v:shape id="Image 19" o:spid="_x0000_i1033" type="#_x0000_t75" style="width:224.25pt;height:14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&#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">
            <v:imagedata r:id="rId16" o:title=""/>
            <o:lock v:ext="edit" aspectratio="f"/>
          </v:shape>
        </w:pict>
      </w:r>
    </w:p>
    <w:p w:rsidR="00EF5AAA" w:rsidRPr="0099355F" w:rsidRDefault="00EF5AAA" w:rsidP="004D6395">
      <w:pPr>
        <w:jc w:val="both"/>
        <w:rPr>
          <w:sz w:val="28"/>
          <w:szCs w:val="28"/>
        </w:rPr>
      </w:pPr>
      <w:r w:rsidRPr="0099355F">
        <w:rPr>
          <w:sz w:val="28"/>
          <w:szCs w:val="28"/>
        </w:rPr>
        <w:t xml:space="preserve"> </w:t>
      </w:r>
    </w:p>
    <w:p w:rsidR="00EF5AAA" w:rsidRPr="0099355F" w:rsidRDefault="00EF5AAA" w:rsidP="00357B5A">
      <w:pPr>
        <w:jc w:val="both"/>
      </w:pPr>
      <w:r w:rsidRPr="0099355F">
        <w:t>Du 23 au 24 Mars 2015 s’est tenu à Yélékébougou l’atelier de renforcement de capacité de  80 hommes (chefs d</w:t>
      </w:r>
      <w:r>
        <w:t xml:space="preserve">e villages, </w:t>
      </w:r>
      <w:r w:rsidRPr="0099355F">
        <w:t>chefs de familles)</w:t>
      </w:r>
      <w:r>
        <w:t>.</w:t>
      </w:r>
      <w:r w:rsidRPr="0099355F">
        <w:t xml:space="preserve"> </w:t>
      </w:r>
    </w:p>
    <w:p w:rsidR="00EF5AAA" w:rsidRPr="0099355F" w:rsidRDefault="00EF5AAA" w:rsidP="004D6395">
      <w:pPr>
        <w:jc w:val="both"/>
        <w:outlineLvl w:val="0"/>
        <w:rPr>
          <w:b/>
        </w:rPr>
      </w:pPr>
      <w:r w:rsidRPr="0099355F">
        <w:rPr>
          <w:b/>
          <w:bCs/>
        </w:rPr>
        <w:t>Objectif général</w:t>
      </w:r>
      <w:r w:rsidRPr="0099355F">
        <w:rPr>
          <w:b/>
        </w:rPr>
        <w:t xml:space="preserve"> de l’atelier: </w:t>
      </w:r>
    </w:p>
    <w:p w:rsidR="00EF5AAA" w:rsidRPr="0099355F" w:rsidRDefault="00EF5AAA" w:rsidP="004D6395">
      <w:pPr>
        <w:jc w:val="both"/>
        <w:rPr>
          <w:bCs/>
        </w:rPr>
      </w:pPr>
      <w:r w:rsidRPr="0099355F">
        <w:t xml:space="preserve">Renforcer la  capacité des </w:t>
      </w:r>
      <w:r>
        <w:t xml:space="preserve">hommes </w:t>
      </w:r>
      <w:r w:rsidRPr="0099355F">
        <w:t>sur les MGF, les mariages précoces et les droits des enfants.</w:t>
      </w:r>
    </w:p>
    <w:p w:rsidR="00EF5AAA" w:rsidRPr="0099355F" w:rsidRDefault="00EF5AAA" w:rsidP="004D6395">
      <w:pPr>
        <w:tabs>
          <w:tab w:val="center" w:pos="4536"/>
        </w:tabs>
        <w:jc w:val="both"/>
        <w:outlineLvl w:val="0"/>
        <w:rPr>
          <w:b/>
          <w:bCs/>
        </w:rPr>
      </w:pPr>
      <w:r w:rsidRPr="0099355F">
        <w:rPr>
          <w:b/>
          <w:bCs/>
        </w:rPr>
        <w:t>Objectifs spécifiques de l’atelier :</w:t>
      </w:r>
    </w:p>
    <w:p w:rsidR="00EF5AAA" w:rsidRPr="0099355F" w:rsidRDefault="00EF5AAA" w:rsidP="004D6395">
      <w:pPr>
        <w:tabs>
          <w:tab w:val="center" w:pos="4536"/>
        </w:tabs>
        <w:jc w:val="both"/>
      </w:pPr>
      <w:r w:rsidRPr="0099355F">
        <w:t>A la fin de l’atelier de formation, les participants seront capables de :</w:t>
      </w:r>
      <w:r w:rsidRPr="0099355F">
        <w:tab/>
      </w:r>
    </w:p>
    <w:p w:rsidR="00EF5AAA" w:rsidRPr="0099355F" w:rsidRDefault="00EF5AAA" w:rsidP="004D6395">
      <w:pPr>
        <w:numPr>
          <w:ilvl w:val="0"/>
          <w:numId w:val="31"/>
        </w:numPr>
        <w:ind w:left="360"/>
        <w:jc w:val="both"/>
      </w:pPr>
      <w:r w:rsidRPr="0099355F">
        <w:t>Définir les Mutilations Génitales Féminines/Excision ;</w:t>
      </w:r>
    </w:p>
    <w:p w:rsidR="00EF5AAA" w:rsidRPr="0099355F" w:rsidRDefault="00EF5AAA" w:rsidP="004D6395">
      <w:pPr>
        <w:numPr>
          <w:ilvl w:val="0"/>
          <w:numId w:val="31"/>
        </w:numPr>
        <w:ind w:left="360"/>
        <w:jc w:val="both"/>
      </w:pPr>
      <w:r w:rsidRPr="0099355F">
        <w:t>Faire une classification des MGF selon les types ;</w:t>
      </w:r>
    </w:p>
    <w:p w:rsidR="00EF5AAA" w:rsidRPr="0099355F" w:rsidRDefault="00EF5AAA" w:rsidP="004D6395">
      <w:pPr>
        <w:numPr>
          <w:ilvl w:val="0"/>
          <w:numId w:val="31"/>
        </w:numPr>
        <w:ind w:left="360"/>
        <w:jc w:val="both"/>
      </w:pPr>
      <w:r w:rsidRPr="0099355F">
        <w:t>Dégager les conséquences et complications de la pratique ;</w:t>
      </w:r>
    </w:p>
    <w:p w:rsidR="00EF5AAA" w:rsidRPr="0099355F" w:rsidRDefault="00EF5AAA" w:rsidP="004D6395">
      <w:pPr>
        <w:numPr>
          <w:ilvl w:val="0"/>
          <w:numId w:val="31"/>
        </w:numPr>
        <w:ind w:left="360"/>
        <w:jc w:val="both"/>
      </w:pPr>
      <w:r w:rsidRPr="0099355F">
        <w:t>Définir le concept Enfant ;</w:t>
      </w:r>
    </w:p>
    <w:p w:rsidR="00EF5AAA" w:rsidRPr="0099355F" w:rsidRDefault="00EF5AAA" w:rsidP="004D6395">
      <w:pPr>
        <w:numPr>
          <w:ilvl w:val="0"/>
          <w:numId w:val="31"/>
        </w:numPr>
        <w:ind w:left="360"/>
        <w:jc w:val="both"/>
      </w:pPr>
      <w:r w:rsidRPr="0099355F">
        <w:t>Connaître les quatre principes de la CDE</w:t>
      </w:r>
    </w:p>
    <w:p w:rsidR="00EF5AAA" w:rsidRPr="0099355F" w:rsidRDefault="00EF5AAA" w:rsidP="004D6395">
      <w:pPr>
        <w:numPr>
          <w:ilvl w:val="0"/>
          <w:numId w:val="31"/>
        </w:numPr>
        <w:ind w:left="360"/>
      </w:pPr>
      <w:r w:rsidRPr="0099355F">
        <w:t>Connaître les mariages précoces ;</w:t>
      </w:r>
    </w:p>
    <w:p w:rsidR="00EF5AAA" w:rsidRPr="0099355F" w:rsidRDefault="00EF5AAA" w:rsidP="004D6395">
      <w:pPr>
        <w:numPr>
          <w:ilvl w:val="0"/>
          <w:numId w:val="31"/>
        </w:numPr>
        <w:ind w:left="360"/>
      </w:pPr>
      <w:r w:rsidRPr="0099355F">
        <w:t>Connaître les conséquences du mariage précoce ;</w:t>
      </w:r>
    </w:p>
    <w:p w:rsidR="00EF5AAA" w:rsidRPr="0099355F" w:rsidRDefault="00EF5AAA" w:rsidP="004D6395">
      <w:pPr>
        <w:jc w:val="both"/>
      </w:pPr>
      <w:r w:rsidRPr="0099355F">
        <w:t xml:space="preserve">Les deux jours d’atelier ont été répartis entre les exposés suivis de débats. Les thématiques développées ont concerné les MGF/Excision (définition, types, conséquences médicales, psychosociale et juridique) ; la relation Excision/droits de l’enfant ; les conséquences du mariage précoce. </w:t>
      </w:r>
    </w:p>
    <w:p w:rsidR="00EF5AAA" w:rsidRPr="0099355F" w:rsidRDefault="00EF5AAA" w:rsidP="0028197E">
      <w:pPr>
        <w:pStyle w:val="ListParagraph"/>
        <w:jc w:val="both"/>
        <w:rPr>
          <w:b/>
        </w:rPr>
      </w:pPr>
    </w:p>
    <w:p w:rsidR="00EF5AAA" w:rsidRPr="0099355F" w:rsidRDefault="00EF5AAA" w:rsidP="00404DA4">
      <w:pPr>
        <w:pStyle w:val="ListParagraph"/>
        <w:numPr>
          <w:ilvl w:val="0"/>
          <w:numId w:val="30"/>
        </w:numPr>
        <w:jc w:val="both"/>
        <w:rPr>
          <w:b/>
        </w:rPr>
      </w:pPr>
      <w:r w:rsidRPr="0099355F">
        <w:rPr>
          <w:b/>
        </w:rPr>
        <w:t>Renforcement de capacités des hommes de média et communicateurs traditionnels (femmes/hommes) dans la lutte en faveur de l’abandon de</w:t>
      </w:r>
      <w:r>
        <w:rPr>
          <w:b/>
        </w:rPr>
        <w:t xml:space="preserve"> l’excision, </w:t>
      </w:r>
      <w:r w:rsidRPr="0099355F">
        <w:rPr>
          <w:b/>
        </w:rPr>
        <w:t xml:space="preserve"> scolarisation des filles</w:t>
      </w:r>
    </w:p>
    <w:p w:rsidR="00EF5AAA" w:rsidRPr="0099355F" w:rsidRDefault="00EF5AAA" w:rsidP="00B62556">
      <w:pPr>
        <w:rPr>
          <w:b/>
        </w:rPr>
      </w:pPr>
    </w:p>
    <w:p w:rsidR="00EF5AAA" w:rsidRPr="0099355F" w:rsidRDefault="00EF5AAA" w:rsidP="00B62556">
      <w:pPr>
        <w:pStyle w:val="Corpsdetexte31"/>
        <w:rPr>
          <w:rFonts w:eastAsia="Times New Roman"/>
          <w:sz w:val="28"/>
          <w:szCs w:val="28"/>
          <w:lang w:eastAsia="en-US"/>
        </w:rPr>
      </w:pPr>
      <w:r w:rsidRPr="0099355F">
        <w:rPr>
          <w:rFonts w:eastAsia="Times New Roman"/>
          <w:sz w:val="28"/>
          <w:szCs w:val="28"/>
          <w:lang w:eastAsia="en-US"/>
        </w:rPr>
        <w:t xml:space="preserve"> </w:t>
      </w:r>
      <w:r w:rsidRPr="009F27C8">
        <w:rPr>
          <w:lang w:val="fr-BE" w:eastAsia="fr-BE"/>
        </w:rPr>
        <w:pict>
          <v:shape id="_x0000_i1034" type="#_x0000_t75" style="width:225.75pt;height:12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">
            <v:imagedata r:id="rId17" o:title=""/>
            <o:lock v:ext="edit" aspectratio="f"/>
          </v:shape>
        </w:pict>
      </w:r>
      <w:r w:rsidRPr="009F27C8">
        <w:rPr>
          <w:lang w:val="fr-BE" w:eastAsia="fr-BE"/>
        </w:rPr>
        <w:pict>
          <v:shape id="Image 56" o:spid="_x0000_i1035" type="#_x0000_t75" style="width:228pt;height:13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">
            <v:imagedata r:id="rId18" o:title=""/>
            <o:lock v:ext="edit" aspectratio="f"/>
          </v:shape>
        </w:pict>
      </w:r>
    </w:p>
    <w:p w:rsidR="00EF5AAA" w:rsidRPr="0099355F" w:rsidRDefault="00EF5AAA" w:rsidP="00B62556">
      <w:pPr>
        <w:rPr>
          <w:b/>
        </w:rPr>
      </w:pPr>
    </w:p>
    <w:p w:rsidR="00EF5AAA" w:rsidRPr="0099355F" w:rsidRDefault="00EF5AAA" w:rsidP="008B2F4B">
      <w:pPr>
        <w:jc w:val="both"/>
      </w:pPr>
      <w:r>
        <w:t xml:space="preserve"> D</w:t>
      </w:r>
      <w:r w:rsidRPr="0099355F">
        <w:t xml:space="preserve">u </w:t>
      </w:r>
      <w:r>
        <w:t>23</w:t>
      </w:r>
      <w:r w:rsidRPr="0099355F">
        <w:t xml:space="preserve"> au </w:t>
      </w:r>
      <w:r>
        <w:t>25</w:t>
      </w:r>
      <w:r w:rsidRPr="0099355F">
        <w:t xml:space="preserve"> </w:t>
      </w:r>
      <w:r>
        <w:t>Juin</w:t>
      </w:r>
      <w:r w:rsidRPr="0099355F">
        <w:t xml:space="preserve">  s’est tenu dans la salle de classe à Yélékébougou, l’atelier de Renforcement de capacité des hommes de média et communicateurs traditionnels.</w:t>
      </w:r>
    </w:p>
    <w:p w:rsidR="00EF5AAA" w:rsidRDefault="00EF5AAA" w:rsidP="008B2F4B">
      <w:pPr>
        <w:jc w:val="both"/>
      </w:pPr>
      <w:r>
        <w:t xml:space="preserve">Organisée par l’ONG Tagné, </w:t>
      </w:r>
      <w:r w:rsidRPr="0099355F">
        <w:t>l’atelier a regroupé 40 participants dont 10 représentants des radios : Bèlèkan, Jigi, Reine de la paix et Faïda  ainsi que 30 communicateurs traditionnels des  villages ciblés.</w:t>
      </w:r>
    </w:p>
    <w:p w:rsidR="00EF5AAA" w:rsidRPr="0099355F" w:rsidRDefault="00EF5AAA" w:rsidP="008B2F4B">
      <w:pPr>
        <w:jc w:val="both"/>
      </w:pPr>
    </w:p>
    <w:p w:rsidR="00EF5AAA" w:rsidRPr="0099355F" w:rsidRDefault="00EF5AAA" w:rsidP="00404DA4">
      <w:pPr>
        <w:pStyle w:val="ListParagraph"/>
        <w:numPr>
          <w:ilvl w:val="0"/>
          <w:numId w:val="30"/>
        </w:numPr>
        <w:jc w:val="both"/>
        <w:rPr>
          <w:b/>
        </w:rPr>
      </w:pPr>
      <w:r w:rsidRPr="0099355F">
        <w:rPr>
          <w:b/>
        </w:rPr>
        <w:t>Organiser des émissions radiophoniques</w:t>
      </w:r>
    </w:p>
    <w:p w:rsidR="00EF5AAA" w:rsidRPr="0099355F" w:rsidRDefault="00EF5AAA" w:rsidP="00CF41A7">
      <w:pPr>
        <w:pStyle w:val="ListParagraph"/>
        <w:jc w:val="both"/>
        <w:rPr>
          <w:b/>
        </w:rPr>
      </w:pPr>
    </w:p>
    <w:p w:rsidR="00EF5AAA" w:rsidRPr="0099355F" w:rsidRDefault="00EF5AAA" w:rsidP="00FE71BB">
      <w:pPr>
        <w:jc w:val="both"/>
      </w:pPr>
      <w:r w:rsidRPr="0099355F">
        <w:t>Environ 11 émissions radios ont été réalisées entre le 15/01/2015 et le 25</w:t>
      </w:r>
      <w:r>
        <w:t>/10</w:t>
      </w:r>
      <w:r w:rsidRPr="0099355F">
        <w:t>/2015. Elles ont été réalisées par la radio Jigi de Kati qui constitue la station la plus écoutée des radios partenaires de Tagne. Les thèmes développés lors des émissions radiophoniques ont été les mêmes que ceux développés par les causeries-débats. Signalons que  les radios sont fortement impliquées dans la sensibilisation. Vu le  rôle important que la radio a joué dans le processus d’information des communautés mêmes celles non couvertes par le projet. Ces émissions ont permis de toucher même les populations qui se trouvent hors de notre zone de projet et ses effets ont aidé nos animatrices sur le terrain.</w:t>
      </w:r>
    </w:p>
    <w:p w:rsidR="00EF5AAA" w:rsidRPr="0099355F" w:rsidRDefault="00EF5AAA" w:rsidP="00CF41A7">
      <w:pPr>
        <w:jc w:val="both"/>
      </w:pPr>
    </w:p>
    <w:p w:rsidR="00EF5AAA" w:rsidRPr="0099355F" w:rsidRDefault="00EF5AAA" w:rsidP="00404DA4">
      <w:pPr>
        <w:pStyle w:val="ListParagraph"/>
        <w:numPr>
          <w:ilvl w:val="0"/>
          <w:numId w:val="30"/>
        </w:numPr>
        <w:jc w:val="both"/>
        <w:rPr>
          <w:b/>
        </w:rPr>
      </w:pPr>
      <w:r w:rsidRPr="0099355F">
        <w:rPr>
          <w:b/>
        </w:rPr>
        <w:t>Organiser des sessions de causeries éduca</w:t>
      </w:r>
      <w:r>
        <w:rPr>
          <w:b/>
        </w:rPr>
        <w:t>tives/VAD, sur la gestion des microcrédits, des moulins et planning familial</w:t>
      </w:r>
    </w:p>
    <w:p w:rsidR="00EF5AAA" w:rsidRPr="0099355F" w:rsidRDefault="00EF5AAA" w:rsidP="005B0CD9">
      <w:pPr>
        <w:rPr>
          <w:b/>
        </w:rPr>
      </w:pPr>
    </w:p>
    <w:p w:rsidR="00EF5AAA" w:rsidRPr="0099355F" w:rsidRDefault="00EF5AAA" w:rsidP="005B0CD9">
      <w:pPr>
        <w:rPr>
          <w:b/>
        </w:rPr>
      </w:pPr>
      <w:r w:rsidRPr="009F27C8">
        <w:rPr>
          <w:noProof/>
          <w:lang w:val="fr-BE" w:eastAsia="fr-BE"/>
        </w:rPr>
        <w:pict>
          <v:shape id="Image 4" o:spid="_x0000_i1036" type="#_x0000_t75" style="width:149.25pt;height:11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">
            <v:imagedata r:id="rId19" o:title="" croptop="-569f" cropbottom="-1018f" cropright="-286f"/>
            <o:lock v:ext="edit" aspectratio="f"/>
          </v:shape>
        </w:pict>
      </w:r>
      <w:r w:rsidRPr="009F27C8">
        <w:rPr>
          <w:noProof/>
          <w:sz w:val="28"/>
          <w:szCs w:val="28"/>
          <w:lang w:val="fr-BE" w:eastAsia="fr-BE"/>
        </w:rPr>
        <w:pict>
          <v:shape id="_x0000_i1037" type="#_x0000_t75" style="width:144.75pt;height:1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">
            <v:imagedata r:id="rId20" o:title="" croptop="-566f" cropbottom="-954f" cropright="-113f"/>
            <o:lock v:ext="edit" aspectratio="f"/>
          </v:shape>
        </w:pict>
      </w:r>
      <w:r w:rsidRPr="009F27C8">
        <w:rPr>
          <w:noProof/>
          <w:lang w:val="fr-BE" w:eastAsia="fr-BE"/>
        </w:rPr>
        <w:pict>
          <v:shape id="Image 12" o:spid="_x0000_i1038" type="#_x0000_t75" style="width:155.25pt;height:11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">
            <v:imagedata r:id="rId21" o:title="" croptop="-569f" cropbottom="-778f" cropright="-297f"/>
            <o:lock v:ext="edit" aspectratio="f"/>
          </v:shape>
        </w:pict>
      </w:r>
    </w:p>
    <w:p w:rsidR="00EF5AAA" w:rsidRPr="0099355F" w:rsidRDefault="00EF5AAA" w:rsidP="00B26C9C">
      <w:pPr>
        <w:jc w:val="both"/>
      </w:pPr>
      <w:r>
        <w:t>L</w:t>
      </w:r>
      <w:r w:rsidRPr="0099355F">
        <w:t>es animateurs de TAGNE assistés des points focaux ont organisé et tenu 88 animations</w:t>
      </w:r>
      <w:r>
        <w:t xml:space="preserve"> de Janvier 2015 à Novembre 2015 pour sensibiliser les femmes rurales à maintenir un développement durable. </w:t>
      </w:r>
    </w:p>
    <w:p w:rsidR="00EF5AAA" w:rsidRPr="00B26C9C" w:rsidRDefault="00EF5AAA" w:rsidP="00F01727">
      <w:pPr>
        <w:jc w:val="both"/>
      </w:pPr>
      <w:r w:rsidRPr="0099355F">
        <w:t xml:space="preserve">Environ ces causeries débats ont touché </w:t>
      </w:r>
      <w:r w:rsidRPr="00B26C9C">
        <w:rPr>
          <w:b/>
        </w:rPr>
        <w:t>4 136</w:t>
      </w:r>
      <w:r w:rsidRPr="0099355F">
        <w:t xml:space="preserve"> personnes dont </w:t>
      </w:r>
      <w:r w:rsidRPr="00B26C9C">
        <w:rPr>
          <w:b/>
        </w:rPr>
        <w:t>578</w:t>
      </w:r>
      <w:r w:rsidRPr="0099355F">
        <w:t xml:space="preserve">  hommes et </w:t>
      </w:r>
      <w:r w:rsidRPr="00B26C9C">
        <w:rPr>
          <w:b/>
        </w:rPr>
        <w:t>2 467</w:t>
      </w:r>
      <w:r w:rsidRPr="0099355F">
        <w:t xml:space="preserve"> femmes adultes ; </w:t>
      </w:r>
      <w:r w:rsidRPr="00B26C9C">
        <w:rPr>
          <w:b/>
        </w:rPr>
        <w:t>443</w:t>
      </w:r>
      <w:r w:rsidRPr="0099355F">
        <w:t xml:space="preserve"> jeunes garçons et </w:t>
      </w:r>
      <w:r w:rsidRPr="00B26C9C">
        <w:rPr>
          <w:b/>
        </w:rPr>
        <w:t>648</w:t>
      </w:r>
      <w:r w:rsidRPr="0099355F">
        <w:t xml:space="preserve"> jeunes filles.</w:t>
      </w:r>
    </w:p>
    <w:p w:rsidR="00EF5AAA" w:rsidRPr="0099355F" w:rsidRDefault="00EF5AAA" w:rsidP="005D14EE">
      <w:pPr>
        <w:pStyle w:val="ListParagraph"/>
        <w:numPr>
          <w:ilvl w:val="0"/>
          <w:numId w:val="36"/>
        </w:numPr>
        <w:contextualSpacing w:val="0"/>
        <w:rPr>
          <w:b/>
        </w:rPr>
      </w:pPr>
      <w:r w:rsidRPr="0099355F">
        <w:rPr>
          <w:b/>
        </w:rPr>
        <w:t xml:space="preserve"> (Causeries éducatives sur les droits des enfants, le mariage précoce, l’excision et sur la déperdition scolaire des enfants dans les établissements scolaires)</w:t>
      </w:r>
    </w:p>
    <w:p w:rsidR="00EF5AAA" w:rsidRPr="0099355F" w:rsidRDefault="00EF5AAA" w:rsidP="000A2A35">
      <w:pPr>
        <w:rPr>
          <w:b/>
          <w:sz w:val="28"/>
          <w:szCs w:val="28"/>
        </w:rPr>
      </w:pPr>
      <w:r w:rsidRPr="009F27C8">
        <w:rPr>
          <w:noProof/>
          <w:lang w:val="fr-BE" w:eastAsia="fr-BE"/>
        </w:rPr>
        <w:pict>
          <v:shape id="Image 60" o:spid="_x0000_i1039" type="#_x0000_t75" style="width:207pt;height:165.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">
            <v:imagedata r:id="rId22" o:title=""/>
            <o:lock v:ext="edit" aspectratio="f"/>
          </v:shape>
        </w:pict>
      </w:r>
      <w:r w:rsidRPr="009F27C8">
        <w:rPr>
          <w:noProof/>
          <w:lang w:val="fr-BE" w:eastAsia="fr-BE"/>
        </w:rPr>
        <w:pict>
          <v:shape id="Image 62" o:spid="_x0000_i1040" type="#_x0000_t75" style="width:211.5pt;height:165.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">
            <v:imagedata r:id="rId23" o:title=""/>
            <o:lock v:ext="edit" aspectratio="f"/>
          </v:shape>
        </w:pict>
      </w:r>
    </w:p>
    <w:p w:rsidR="00EF5AAA" w:rsidRPr="0099355F" w:rsidRDefault="00EF5AAA" w:rsidP="005D14EE">
      <w:pPr>
        <w:shd w:val="clear" w:color="auto" w:fill="FFFFFF"/>
        <w:jc w:val="both"/>
      </w:pPr>
      <w:r w:rsidRPr="0099355F">
        <w:t xml:space="preserve">Le renforcement de la communication en milieu scolaire vise comme objectif d’informer les enfants dès leur bas âge sur les </w:t>
      </w:r>
      <w:r w:rsidRPr="0099355F">
        <w:rPr>
          <w:bCs/>
        </w:rPr>
        <w:t>violences basées sur le genre, MGF/Excision, mariage précoce</w:t>
      </w:r>
      <w:r w:rsidRPr="0099355F">
        <w:t xml:space="preserve"> afin qu’ils participent à la sensibilisation de leurs parents sur la question. Enfants d’aujourd’hui et adultes de demain, les enfants constituent des acteurs importants en matière de lutte contre l’excision. Ainsi, la mise de l’accent par TAGNE sur le renforcement de la communication en milieu scolaire est réaliste.            </w:t>
      </w:r>
    </w:p>
    <w:p w:rsidR="00EF5AAA" w:rsidRDefault="00EF5AAA" w:rsidP="00B26C9C">
      <w:pPr>
        <w:jc w:val="both"/>
      </w:pPr>
      <w:r w:rsidRPr="0099355F">
        <w:rPr>
          <w:bCs/>
        </w:rPr>
        <w:t>Les séances d’information, d’éducation et de communication pour le changement de comportement se sont réalisées dans les établissements scolaires de la ville de Koulikoro.</w:t>
      </w:r>
      <w:r w:rsidRPr="0099355F">
        <w:t xml:space="preserve"> Au total 16 causeries débats ont été effectuées par les animateurs dans les milieux scolaires et ont permis de toucher 688 élèves </w:t>
      </w:r>
      <w:r w:rsidRPr="0099355F">
        <w:rPr>
          <w:bCs/>
        </w:rPr>
        <w:t>de moins de 18 ans</w:t>
      </w:r>
      <w:r w:rsidRPr="0099355F">
        <w:t xml:space="preserve">. </w:t>
      </w:r>
    </w:p>
    <w:p w:rsidR="00EF5AAA" w:rsidRDefault="00EF5AAA" w:rsidP="00B26C9C">
      <w:pPr>
        <w:jc w:val="both"/>
      </w:pPr>
    </w:p>
    <w:p w:rsidR="00EF5AAA" w:rsidRDefault="00EF5AAA" w:rsidP="00B26C9C">
      <w:pPr>
        <w:jc w:val="both"/>
      </w:pPr>
    </w:p>
    <w:p w:rsidR="00EF5AAA" w:rsidRDefault="00EF5AAA" w:rsidP="00B26C9C">
      <w:pPr>
        <w:jc w:val="both"/>
      </w:pPr>
    </w:p>
    <w:p w:rsidR="00EF5AAA" w:rsidRDefault="00EF5AAA" w:rsidP="00B26C9C">
      <w:pPr>
        <w:jc w:val="both"/>
      </w:pPr>
    </w:p>
    <w:p w:rsidR="00EF5AAA" w:rsidRDefault="00EF5AAA" w:rsidP="00B26C9C">
      <w:pPr>
        <w:jc w:val="both"/>
      </w:pPr>
    </w:p>
    <w:p w:rsidR="00EF5AAA" w:rsidRDefault="00EF5AAA" w:rsidP="00B26C9C">
      <w:pPr>
        <w:jc w:val="both"/>
      </w:pPr>
    </w:p>
    <w:p w:rsidR="00EF5AAA" w:rsidRDefault="00EF5AAA" w:rsidP="00B26C9C">
      <w:pPr>
        <w:jc w:val="both"/>
      </w:pPr>
    </w:p>
    <w:p w:rsidR="00EF5AAA" w:rsidRPr="00B26C9C" w:rsidRDefault="00EF5AAA" w:rsidP="00B26C9C">
      <w:pPr>
        <w:jc w:val="both"/>
      </w:pPr>
    </w:p>
    <w:p w:rsidR="00EF5AAA" w:rsidRPr="0099355F" w:rsidRDefault="00EF5AAA" w:rsidP="003B0C36">
      <w:pPr>
        <w:tabs>
          <w:tab w:val="left" w:pos="3210"/>
        </w:tabs>
        <w:jc w:val="both"/>
        <w:rPr>
          <w:b/>
        </w:rPr>
      </w:pPr>
    </w:p>
    <w:p w:rsidR="00EF5AAA" w:rsidRPr="0099355F" w:rsidRDefault="00EF5AAA" w:rsidP="00404DA4">
      <w:pPr>
        <w:pStyle w:val="ListParagraph"/>
        <w:numPr>
          <w:ilvl w:val="0"/>
          <w:numId w:val="30"/>
        </w:numPr>
        <w:jc w:val="both"/>
        <w:rPr>
          <w:b/>
        </w:rPr>
      </w:pPr>
      <w:r w:rsidRPr="0099355F">
        <w:rPr>
          <w:b/>
        </w:rPr>
        <w:t>Organisation de rencontre relais villageois</w:t>
      </w:r>
    </w:p>
    <w:p w:rsidR="00EF5AAA" w:rsidRPr="0099355F" w:rsidRDefault="00EF5AAA" w:rsidP="00623029">
      <w:pPr>
        <w:jc w:val="both"/>
        <w:rPr>
          <w:b/>
        </w:rPr>
      </w:pPr>
    </w:p>
    <w:p w:rsidR="00EF5AAA" w:rsidRPr="0099355F" w:rsidRDefault="00EF5AAA" w:rsidP="00623029">
      <w:pPr>
        <w:jc w:val="both"/>
        <w:rPr>
          <w:b/>
        </w:rPr>
      </w:pPr>
      <w:r w:rsidRPr="009F27C8">
        <w:rPr>
          <w:noProof/>
          <w:lang w:val="fr-BE" w:eastAsia="fr-BE"/>
        </w:rPr>
        <w:pict>
          <v:shape id="Image 14" o:spid="_x0000_i1041" type="#_x0000_t75" style="width:222.75pt;height:141pt;visibility:visible">
            <v:imagedata r:id="rId24" o:title=""/>
          </v:shape>
        </w:pict>
      </w:r>
      <w:r w:rsidRPr="0099355F">
        <w:rPr>
          <w:b/>
        </w:rPr>
        <w:t xml:space="preserve"> </w:t>
      </w:r>
      <w:r w:rsidRPr="009F27C8">
        <w:rPr>
          <w:noProof/>
          <w:lang w:val="fr-BE" w:eastAsia="fr-BE"/>
        </w:rPr>
        <w:pict>
          <v:shape id="Image 15" o:spid="_x0000_i1042" type="#_x0000_t75" style="width:224.25pt;height:141pt;visibility:visible">
            <v:imagedata r:id="rId25" o:title=""/>
          </v:shape>
        </w:pict>
      </w:r>
    </w:p>
    <w:p w:rsidR="00EF5AAA" w:rsidRPr="0099355F" w:rsidRDefault="00EF5AAA" w:rsidP="000B7BC1">
      <w:pPr>
        <w:jc w:val="both"/>
      </w:pPr>
      <w:r>
        <w:rPr>
          <w:lang w:val="fr-CA"/>
        </w:rPr>
        <w:t>Prévue 2</w:t>
      </w:r>
      <w:r w:rsidRPr="0099355F">
        <w:rPr>
          <w:lang w:val="fr-CA"/>
        </w:rPr>
        <w:t xml:space="preserve"> fois par an, </w:t>
      </w:r>
      <w:r>
        <w:t>Tagne</w:t>
      </w:r>
      <w:r w:rsidRPr="0099355F">
        <w:t xml:space="preserve"> a organisé</w:t>
      </w:r>
      <w:r w:rsidRPr="0099355F">
        <w:rPr>
          <w:lang w:val="fr-CA"/>
        </w:rPr>
        <w:t xml:space="preserve"> et tenu </w:t>
      </w:r>
      <w:r>
        <w:rPr>
          <w:lang w:val="fr-CA"/>
        </w:rPr>
        <w:t>deux</w:t>
      </w:r>
      <w:r w:rsidRPr="0099355F">
        <w:rPr>
          <w:lang w:val="fr-CA"/>
        </w:rPr>
        <w:t xml:space="preserve"> rencontres inter relais</w:t>
      </w:r>
      <w:r w:rsidRPr="0099355F">
        <w:t>.</w:t>
      </w:r>
      <w:r w:rsidRPr="0099355F">
        <w:rPr>
          <w:lang w:val="fr-CA"/>
        </w:rPr>
        <w:t xml:space="preserve"> Les participants ont répondu massivement aux différentes rencontres qui avaient pour </w:t>
      </w:r>
      <w:r w:rsidRPr="0099355F">
        <w:t>Objectifs spécifiques :</w:t>
      </w:r>
    </w:p>
    <w:p w:rsidR="00EF5AAA" w:rsidRPr="0099355F" w:rsidRDefault="00EF5AAA" w:rsidP="000B7BC1">
      <w:pPr>
        <w:pStyle w:val="ListParagraph"/>
        <w:numPr>
          <w:ilvl w:val="0"/>
          <w:numId w:val="37"/>
        </w:numPr>
        <w:jc w:val="both"/>
      </w:pPr>
      <w:r>
        <w:t>Echange d’expérience par rapport à la gestion des Moulins</w:t>
      </w:r>
      <w:r w:rsidRPr="0099355F">
        <w:t>;</w:t>
      </w:r>
    </w:p>
    <w:p w:rsidR="00EF5AAA" w:rsidRPr="0099355F" w:rsidRDefault="00EF5AAA" w:rsidP="00F34544">
      <w:pPr>
        <w:pStyle w:val="ListParagraph"/>
        <w:numPr>
          <w:ilvl w:val="0"/>
          <w:numId w:val="37"/>
        </w:numPr>
        <w:jc w:val="both"/>
      </w:pPr>
      <w:r>
        <w:t>Les activités menées avec les fonds économisés dans la gestion du microcrédit</w:t>
      </w:r>
      <w:r w:rsidRPr="0099355F">
        <w:t>;</w:t>
      </w:r>
    </w:p>
    <w:p w:rsidR="00EF5AAA" w:rsidRPr="0099355F" w:rsidRDefault="00EF5AAA" w:rsidP="000B7BC1">
      <w:pPr>
        <w:pStyle w:val="ListParagraph"/>
        <w:numPr>
          <w:ilvl w:val="0"/>
          <w:numId w:val="37"/>
        </w:numPr>
      </w:pPr>
      <w:r w:rsidRPr="0099355F">
        <w:t xml:space="preserve">Planifier les activités en perspective ; </w:t>
      </w:r>
    </w:p>
    <w:p w:rsidR="00EF5AAA" w:rsidRPr="0099355F" w:rsidRDefault="00EF5AAA" w:rsidP="000B7BC1">
      <w:pPr>
        <w:jc w:val="both"/>
      </w:pPr>
      <w:r w:rsidRPr="0099355F">
        <w:t>Lors de ces rencontres, les participants ont exprimé le besoin de support de communication qui constitue une difficulté en matière de changement de comportement.</w:t>
      </w:r>
    </w:p>
    <w:p w:rsidR="00EF5AAA" w:rsidRPr="0099355F" w:rsidRDefault="00EF5AAA" w:rsidP="00F562AF">
      <w:pPr>
        <w:spacing w:after="60"/>
        <w:jc w:val="both"/>
      </w:pPr>
      <w:r w:rsidRPr="0099355F">
        <w:t>Cette rencontre a renforcé la collaboration entre Tag</w:t>
      </w:r>
      <w:r>
        <w:t>n</w:t>
      </w:r>
      <w:r w:rsidRPr="0099355F">
        <w:t>e et les relais villageois pour la réalisation des activités de causerie débat  et de sensibilisation.</w:t>
      </w:r>
    </w:p>
    <w:p w:rsidR="00EF5AAA" w:rsidRPr="0099355F" w:rsidRDefault="00EF5AAA" w:rsidP="00F562AF">
      <w:pPr>
        <w:spacing w:after="60"/>
        <w:jc w:val="both"/>
      </w:pPr>
    </w:p>
    <w:p w:rsidR="00EF5AAA" w:rsidRPr="0099355F" w:rsidRDefault="00EF5AAA" w:rsidP="00623029">
      <w:pPr>
        <w:pStyle w:val="ListParagraph"/>
        <w:numPr>
          <w:ilvl w:val="0"/>
          <w:numId w:val="30"/>
        </w:numPr>
        <w:jc w:val="both"/>
        <w:rPr>
          <w:b/>
        </w:rPr>
      </w:pPr>
      <w:r w:rsidRPr="0099355F">
        <w:rPr>
          <w:b/>
          <w:bCs/>
        </w:rPr>
        <w:t>Organiser des projections écran géant</w:t>
      </w:r>
      <w:r w:rsidRPr="0099355F">
        <w:rPr>
          <w:b/>
        </w:rPr>
        <w:t xml:space="preserve"> sur les MGF/EX, les droits des enfants</w:t>
      </w:r>
    </w:p>
    <w:p w:rsidR="00EF5AAA" w:rsidRPr="0099355F" w:rsidRDefault="00EF5AAA" w:rsidP="00C16F0B">
      <w:pPr>
        <w:jc w:val="both"/>
        <w:rPr>
          <w:b/>
          <w:bCs/>
        </w:rPr>
      </w:pPr>
      <w:r w:rsidRPr="009F27C8">
        <w:rPr>
          <w:noProof/>
          <w:lang w:val="fr-BE" w:eastAsia="fr-BE"/>
        </w:rPr>
        <w:pict>
          <v:shape id="Image 2" o:spid="_x0000_i1043" type="#_x0000_t75" style="width:219.75pt;height:12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&#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">
            <v:imagedata r:id="rId26" o:title="" croptop="-497f" cropbottom="-785f" cropright="-209f"/>
            <o:lock v:ext="edit" aspectratio="f"/>
          </v:shape>
        </w:pict>
      </w:r>
      <w:r w:rsidRPr="0099355F">
        <w:rPr>
          <w:b/>
          <w:bCs/>
        </w:rPr>
        <w:t xml:space="preserve">    </w:t>
      </w:r>
      <w:r w:rsidRPr="009F27C8">
        <w:rPr>
          <w:noProof/>
          <w:lang w:val="fr-BE" w:eastAsia="fr-BE"/>
        </w:rPr>
        <w:pict>
          <v:shape id="Image 3" o:spid="_x0000_i1044" type="#_x0000_t75" style="width:213.75pt;height:126.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">
            <v:imagedata r:id="rId27" o:title="" croptop="-503f" cropbottom="-847f" cropleft="-154f" cropright="-108f"/>
            <o:lock v:ext="edit" aspectratio="f"/>
          </v:shape>
        </w:pict>
      </w:r>
    </w:p>
    <w:p w:rsidR="00EF5AAA" w:rsidRDefault="00EF5AAA" w:rsidP="00623029">
      <w:pPr>
        <w:jc w:val="both"/>
      </w:pPr>
      <w:r w:rsidRPr="0099355F">
        <w:t>A cet effet, selon les rapports d’activités 20 pr</w:t>
      </w:r>
      <w:r>
        <w:t>ojections ont été réalisé</w:t>
      </w:r>
      <w:r w:rsidRPr="0099355F">
        <w:t>.</w:t>
      </w:r>
    </w:p>
    <w:p w:rsidR="00EF5AAA" w:rsidRPr="0099355F" w:rsidRDefault="00EF5AAA" w:rsidP="00623029">
      <w:pPr>
        <w:jc w:val="both"/>
      </w:pPr>
      <w:r w:rsidRPr="0099355F">
        <w:t xml:space="preserve"> Les</w:t>
      </w:r>
      <w:r>
        <w:t xml:space="preserve"> projections ont été réalisé</w:t>
      </w:r>
      <w:r w:rsidRPr="0099355F">
        <w:t xml:space="preserve"> dans les 20 villages sur les places publiques  et ont porté sur les complications de l’excision notamment les cassettes « Welekan », « Nin tun ya don » et « PAI 4 », « souffrance non justifiée ». Pour l’ensemble des projections, on a enregistré 4 740 participants composés d’enfants de 08  à 18 ans, de jeunes de 20 à 35 ans et  des adultes de 45 et plus.   </w:t>
      </w:r>
    </w:p>
    <w:p w:rsidR="00EF5AAA" w:rsidRDefault="00EF5AAA" w:rsidP="00C73717">
      <w:pPr>
        <w:autoSpaceDE w:val="0"/>
        <w:autoSpaceDN w:val="0"/>
        <w:adjustRightInd w:val="0"/>
        <w:jc w:val="both"/>
      </w:pPr>
      <w:r w:rsidRPr="0099355F">
        <w:t xml:space="preserve">Il y a eu 125 déclarations publiques contre la pratique de l’excision qui ont été enregistrées par les animatrices, sur 275 interventions positive de façon globale. Nous avons pu enregistrer 17 intervenants qui sont pour la pratique. </w:t>
      </w:r>
    </w:p>
    <w:p w:rsidR="00EF5AAA" w:rsidRDefault="00EF5AAA" w:rsidP="00C73717">
      <w:pPr>
        <w:autoSpaceDE w:val="0"/>
        <w:autoSpaceDN w:val="0"/>
        <w:adjustRightInd w:val="0"/>
        <w:jc w:val="both"/>
      </w:pPr>
    </w:p>
    <w:p w:rsidR="00EF5AAA" w:rsidRDefault="00EF5AAA" w:rsidP="0017050F">
      <w:pPr>
        <w:jc w:val="both"/>
      </w:pPr>
    </w:p>
    <w:p w:rsidR="00EF5AAA" w:rsidRDefault="00EF5AAA" w:rsidP="0017050F">
      <w:pPr>
        <w:jc w:val="both"/>
      </w:pPr>
    </w:p>
    <w:p w:rsidR="00EF5AAA" w:rsidRDefault="00EF5AAA" w:rsidP="0017050F">
      <w:pPr>
        <w:jc w:val="both"/>
      </w:pPr>
    </w:p>
    <w:p w:rsidR="00EF5AAA" w:rsidRDefault="00EF5AAA" w:rsidP="0017050F">
      <w:pPr>
        <w:jc w:val="both"/>
      </w:pPr>
    </w:p>
    <w:p w:rsidR="00EF5AAA" w:rsidRDefault="00EF5AAA" w:rsidP="0017050F">
      <w:pPr>
        <w:jc w:val="both"/>
      </w:pPr>
    </w:p>
    <w:p w:rsidR="00EF5AAA" w:rsidRDefault="00EF5AAA" w:rsidP="0017050F">
      <w:pPr>
        <w:jc w:val="both"/>
      </w:pPr>
    </w:p>
    <w:p w:rsidR="00EF5AAA" w:rsidRDefault="00EF5AAA" w:rsidP="0017050F">
      <w:pPr>
        <w:jc w:val="both"/>
      </w:pPr>
    </w:p>
    <w:p w:rsidR="00EF5AAA" w:rsidRDefault="00EF5AAA" w:rsidP="0017050F">
      <w:pPr>
        <w:jc w:val="both"/>
      </w:pPr>
    </w:p>
    <w:p w:rsidR="00EF5AAA" w:rsidRPr="0099355F" w:rsidRDefault="00EF5AAA" w:rsidP="0017050F">
      <w:pPr>
        <w:jc w:val="both"/>
      </w:pPr>
    </w:p>
    <w:p w:rsidR="00EF5AAA" w:rsidRPr="00342B89" w:rsidRDefault="00EF5AAA" w:rsidP="00EC1487">
      <w:pPr>
        <w:pStyle w:val="ListParagraph"/>
        <w:numPr>
          <w:ilvl w:val="0"/>
          <w:numId w:val="6"/>
        </w:numPr>
        <w:jc w:val="both"/>
        <w:rPr>
          <w:b/>
          <w:sz w:val="32"/>
          <w:szCs w:val="32"/>
        </w:rPr>
      </w:pPr>
      <w:r w:rsidRPr="00342B89">
        <w:rPr>
          <w:b/>
          <w:sz w:val="32"/>
          <w:szCs w:val="32"/>
        </w:rPr>
        <w:t>Microcrédits et suivi des Moulins</w:t>
      </w:r>
    </w:p>
    <w:p w:rsidR="00EF5AAA" w:rsidRPr="00342B89" w:rsidRDefault="00EF5AAA" w:rsidP="00C73717">
      <w:pPr>
        <w:pStyle w:val="ListParagraph"/>
        <w:ind w:left="1080"/>
        <w:jc w:val="both"/>
        <w:rPr>
          <w:b/>
          <w:sz w:val="32"/>
          <w:szCs w:val="32"/>
        </w:rPr>
      </w:pPr>
    </w:p>
    <w:p w:rsidR="00EF5AAA" w:rsidRPr="0042603E" w:rsidRDefault="00EF5AAA" w:rsidP="001529CF">
      <w:pPr>
        <w:pStyle w:val="ListParagraph"/>
        <w:numPr>
          <w:ilvl w:val="0"/>
          <w:numId w:val="38"/>
        </w:numPr>
        <w:jc w:val="both"/>
        <w:rPr>
          <w:b/>
          <w:sz w:val="28"/>
          <w:szCs w:val="28"/>
        </w:rPr>
      </w:pPr>
      <w:r w:rsidRPr="0042603E">
        <w:rPr>
          <w:b/>
          <w:sz w:val="28"/>
          <w:szCs w:val="28"/>
        </w:rPr>
        <w:t>Microcrédits</w:t>
      </w:r>
    </w:p>
    <w:p w:rsidR="00EF5AAA" w:rsidRDefault="00EF5AAA" w:rsidP="001529CF">
      <w:pPr>
        <w:pStyle w:val="ListParagraph"/>
        <w:ind w:left="1800"/>
        <w:jc w:val="both"/>
        <w:rPr>
          <w:b/>
        </w:rPr>
      </w:pPr>
    </w:p>
    <w:p w:rsidR="00EF5AAA" w:rsidRDefault="00EF5AAA" w:rsidP="00B75F0B">
      <w:pPr>
        <w:pStyle w:val="ListParagraph"/>
        <w:ind w:left="1080"/>
      </w:pPr>
      <w:r>
        <w:t>En décembre 2014</w:t>
      </w:r>
      <w:r w:rsidRPr="00B75F0B">
        <w:t>,</w:t>
      </w:r>
      <w:r>
        <w:t xml:space="preserve"> 70 femmes membres des </w:t>
      </w:r>
      <w:r w:rsidRPr="00B75F0B">
        <w:t>gr</w:t>
      </w:r>
      <w:r>
        <w:t xml:space="preserve">oupements de femmes ont reçu 06 </w:t>
      </w:r>
      <w:r w:rsidRPr="00B75F0B">
        <w:t>jours de fo</w:t>
      </w:r>
      <w:r>
        <w:t>rmation sur la gestion du micro</w:t>
      </w:r>
      <w:r w:rsidRPr="00B75F0B">
        <w:t>crédit</w:t>
      </w:r>
      <w:r>
        <w:t xml:space="preserve"> en vue de  renforcer leurs capacités de gestion du </w:t>
      </w:r>
      <w:r w:rsidRPr="00B75F0B">
        <w:t>systèm</w:t>
      </w:r>
      <w:r>
        <w:t>e d’épargne.</w:t>
      </w:r>
    </w:p>
    <w:p w:rsidR="00EF5AAA" w:rsidRDefault="00EF5AAA" w:rsidP="00B75F0B">
      <w:pPr>
        <w:pStyle w:val="ListParagraph"/>
        <w:ind w:left="1080"/>
      </w:pPr>
    </w:p>
    <w:p w:rsidR="00EF5AAA" w:rsidRDefault="00EF5AAA" w:rsidP="00B75F0B">
      <w:pPr>
        <w:pStyle w:val="ListParagraph"/>
        <w:ind w:left="1080"/>
      </w:pPr>
    </w:p>
    <w:p w:rsidR="00EF5AAA" w:rsidRDefault="00EF5AAA" w:rsidP="00B75F0B">
      <w:pPr>
        <w:pStyle w:val="ListParagraph"/>
        <w:ind w:left="1080"/>
      </w:pPr>
    </w:p>
    <w:p w:rsidR="00EF5AAA" w:rsidRPr="00E87902" w:rsidRDefault="00EF5AAA" w:rsidP="00E87902">
      <w:pPr>
        <w:pStyle w:val="ListParagraph"/>
        <w:ind w:left="1080"/>
        <w:rPr>
          <w:lang w:val="en-US"/>
        </w:rPr>
      </w:pPr>
      <w:r w:rsidRPr="009F27C8">
        <w:rPr>
          <w:noProof/>
          <w:lang w:eastAsia="fr-BE"/>
        </w:rPr>
        <w:pict>
          <v:shape id="Picture 20" o:spid="_x0000_i1045" type="#_x0000_t75" style="width:189pt;height:141.75pt;visibility:visible">
            <v:imagedata r:id="rId28" o:title=""/>
          </v:shape>
        </w:pict>
      </w:r>
      <w:r w:rsidRPr="00E87902">
        <w:rPr>
          <w:snapToGrid w:val="0"/>
          <w:color w:val="000000"/>
          <w:w w:val="0"/>
          <w:sz w:val="2"/>
          <w:u w:color="000000"/>
          <w:bdr w:val="none" w:sz="0" w:space="0" w:color="000000"/>
          <w:shd w:val="clear" w:color="000000" w:fill="000000"/>
        </w:rPr>
        <w:t xml:space="preserve"> </w:t>
      </w:r>
      <w:r w:rsidRPr="009F27C8">
        <w:rPr>
          <w:noProof/>
          <w:lang w:eastAsia="fr-BE"/>
        </w:rPr>
        <w:pict>
          <v:shape id="Picture 24" o:spid="_x0000_i1046" type="#_x0000_t75" style="width:189pt;height:2in;visibility:visible">
            <v:imagedata r:id="rId29" o:title=""/>
          </v:shape>
        </w:pict>
      </w:r>
    </w:p>
    <w:p w:rsidR="00EF5AAA" w:rsidRDefault="00EF5AAA" w:rsidP="00B75F0B">
      <w:pPr>
        <w:pStyle w:val="ListParagraph"/>
        <w:ind w:left="1080"/>
      </w:pPr>
    </w:p>
    <w:p w:rsidR="00EF5AAA" w:rsidRDefault="00EF5AAA" w:rsidP="00184AA3">
      <w:pPr>
        <w:pStyle w:val="ListParagraph"/>
        <w:ind w:left="1080"/>
      </w:pPr>
      <w:r>
        <w:t xml:space="preserve">Apres les séances de formations en Janvier 2015 l’ONG  Tagne sous le financement d’Afri-kali a </w:t>
      </w:r>
      <w:r w:rsidRPr="00B75F0B">
        <w:t>octroyée</w:t>
      </w:r>
      <w:r>
        <w:t xml:space="preserve"> à 15 </w:t>
      </w:r>
      <w:r w:rsidRPr="00B75F0B">
        <w:t xml:space="preserve"> groupements de femmes </w:t>
      </w:r>
      <w:r>
        <w:t xml:space="preserve"> de 10  villages ciblés la somme de 2 250 000 F CFA. </w:t>
      </w:r>
    </w:p>
    <w:p w:rsidR="00EF5AAA" w:rsidRDefault="00EF5AAA" w:rsidP="00184AA3">
      <w:pPr>
        <w:pStyle w:val="ListParagraph"/>
        <w:ind w:left="1080"/>
      </w:pPr>
      <w:r>
        <w:t>Cette année nous avons pris 2 groupements de femmes pour 5 villages, car en 2014 nous avons constaté que certains avaient pu mieux gérer leur fond par rapport à d’autre à cause du nombre de la population.</w:t>
      </w:r>
    </w:p>
    <w:p w:rsidR="00EF5AAA" w:rsidRDefault="00EF5AAA" w:rsidP="00184AA3">
      <w:pPr>
        <w:pStyle w:val="ListParagraph"/>
        <w:ind w:left="1080"/>
      </w:pPr>
      <w:r>
        <w:t>Pour les villages de plus de 1500 habitants nous avons pris 2 groupements de femmes qui ont reçu chacun 150 000 F CFA.</w:t>
      </w:r>
    </w:p>
    <w:p w:rsidR="00EF5AAA" w:rsidRDefault="00EF5AAA" w:rsidP="00184AA3">
      <w:pPr>
        <w:pStyle w:val="ListParagraph"/>
        <w:ind w:left="1080"/>
      </w:pPr>
      <w:r>
        <w:t xml:space="preserve">Cette nouvelle expérience a été très bénéfique car en une année ces villages ont pu faire des réalisations remarquables. </w:t>
      </w:r>
    </w:p>
    <w:p w:rsidR="00EF5AAA" w:rsidRPr="00B75F0B" w:rsidRDefault="00EF5AAA" w:rsidP="00E87902"/>
    <w:p w:rsidR="00EF5AAA" w:rsidRPr="00B75F0B" w:rsidRDefault="00EF5AAA" w:rsidP="00B75F0B">
      <w:pPr>
        <w:pStyle w:val="ListParagraph"/>
        <w:ind w:left="1080"/>
      </w:pPr>
    </w:p>
    <w:p w:rsidR="00EF5AAA" w:rsidRPr="00B75F0B" w:rsidRDefault="00EF5AAA" w:rsidP="00B75F0B">
      <w:pPr>
        <w:pStyle w:val="ListParagraph"/>
        <w:ind w:left="1080"/>
      </w:pPr>
      <w:r w:rsidRPr="009F27C8">
        <w:rPr>
          <w:noProof/>
          <w:lang w:eastAsia="fr-BE"/>
        </w:rPr>
        <w:pict>
          <v:shape id="Picture 25" o:spid="_x0000_i1047" type="#_x0000_t75" style="width:205.5pt;height:154.5pt;visibility:visible">
            <v:imagedata r:id="rId30" o:title=""/>
          </v:shape>
        </w:pict>
      </w:r>
      <w:r w:rsidRPr="00E87902">
        <w:rPr>
          <w:snapToGrid w:val="0"/>
          <w:color w:val="000000"/>
          <w:w w:val="0"/>
          <w:sz w:val="2"/>
          <w:u w:color="000000"/>
          <w:bdr w:val="none" w:sz="0" w:space="0" w:color="000000"/>
          <w:shd w:val="clear" w:color="000000" w:fill="000000"/>
        </w:rPr>
        <w:t xml:space="preserve"> </w:t>
      </w:r>
      <w:r w:rsidRPr="009F27C8">
        <w:rPr>
          <w:noProof/>
          <w:lang w:eastAsia="fr-BE"/>
        </w:rPr>
        <w:pict>
          <v:shape id="Picture 26" o:spid="_x0000_i1048" type="#_x0000_t75" style="width:189pt;height:159.75pt;visibility:visible">
            <v:imagedata r:id="rId31" o:title=""/>
          </v:shape>
        </w:pict>
      </w:r>
    </w:p>
    <w:p w:rsidR="00EF5AAA" w:rsidRPr="00B75F0B" w:rsidRDefault="00EF5AAA" w:rsidP="00B75F0B">
      <w:pPr>
        <w:pStyle w:val="ListParagraph"/>
        <w:ind w:left="1080"/>
      </w:pPr>
    </w:p>
    <w:p w:rsidR="00EF5AAA" w:rsidRPr="00B75F0B" w:rsidRDefault="00EF5AAA" w:rsidP="00B75F0B">
      <w:pPr>
        <w:pStyle w:val="ListParagraph"/>
        <w:ind w:left="1080"/>
      </w:pPr>
    </w:p>
    <w:p w:rsidR="00EF5AAA" w:rsidRPr="00B75F0B" w:rsidRDefault="00EF5AAA" w:rsidP="00B75F0B">
      <w:pPr>
        <w:pStyle w:val="ListParagraph"/>
        <w:ind w:left="1080"/>
      </w:pPr>
    </w:p>
    <w:tbl>
      <w:tblPr>
        <w:tblpPr w:leftFromText="141" w:rightFromText="141" w:vertAnchor="page" w:horzAnchor="margin" w:tblpX="-252" w:tblpY="2096"/>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4"/>
        <w:gridCol w:w="4936"/>
        <w:gridCol w:w="3110"/>
      </w:tblGrid>
      <w:tr w:rsidR="00EF5AAA" w:rsidRPr="007E2906" w:rsidTr="007E2906">
        <w:trPr>
          <w:trHeight w:val="797"/>
        </w:trPr>
        <w:tc>
          <w:tcPr>
            <w:tcW w:w="6430" w:type="dxa"/>
            <w:gridSpan w:val="2"/>
            <w:shd w:val="clear" w:color="auto" w:fill="4F81BD"/>
          </w:tcPr>
          <w:p w:rsidR="00EF5AAA" w:rsidRPr="007E2906" w:rsidRDefault="00EF5AAA" w:rsidP="007E2906">
            <w:pPr>
              <w:jc w:val="center"/>
              <w:rPr>
                <w:b/>
                <w:sz w:val="18"/>
                <w:szCs w:val="18"/>
              </w:rPr>
            </w:pPr>
          </w:p>
          <w:p w:rsidR="00EF5AAA" w:rsidRPr="007E2906" w:rsidRDefault="00EF5AAA" w:rsidP="007E2906">
            <w:pPr>
              <w:jc w:val="center"/>
              <w:rPr>
                <w:b/>
                <w:sz w:val="28"/>
                <w:szCs w:val="28"/>
              </w:rPr>
            </w:pPr>
            <w:r w:rsidRPr="007E2906">
              <w:rPr>
                <w:b/>
                <w:sz w:val="28"/>
                <w:szCs w:val="28"/>
              </w:rPr>
              <w:t>Villages</w:t>
            </w:r>
          </w:p>
        </w:tc>
        <w:tc>
          <w:tcPr>
            <w:tcW w:w="3110" w:type="dxa"/>
            <w:shd w:val="clear" w:color="auto" w:fill="4F81BD"/>
          </w:tcPr>
          <w:p w:rsidR="00EF5AAA" w:rsidRPr="007E2906" w:rsidRDefault="00EF5AAA" w:rsidP="007E2906">
            <w:pPr>
              <w:jc w:val="center"/>
              <w:rPr>
                <w:b/>
                <w:sz w:val="18"/>
                <w:szCs w:val="18"/>
              </w:rPr>
            </w:pPr>
          </w:p>
          <w:p w:rsidR="00EF5AAA" w:rsidRPr="007E2906" w:rsidRDefault="00EF5AAA" w:rsidP="007E2906">
            <w:pPr>
              <w:jc w:val="center"/>
              <w:rPr>
                <w:b/>
                <w:sz w:val="28"/>
                <w:szCs w:val="28"/>
              </w:rPr>
            </w:pPr>
            <w:r w:rsidRPr="007E2906">
              <w:rPr>
                <w:b/>
                <w:sz w:val="28"/>
                <w:szCs w:val="28"/>
              </w:rPr>
              <w:t>Montant</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1</w:t>
            </w:r>
          </w:p>
        </w:tc>
        <w:tc>
          <w:tcPr>
            <w:tcW w:w="4936" w:type="dxa"/>
          </w:tcPr>
          <w:p w:rsidR="00EF5AAA" w:rsidRPr="007E2906" w:rsidRDefault="00EF5AAA" w:rsidP="007E2906">
            <w:pPr>
              <w:jc w:val="center"/>
              <w:rPr>
                <w:color w:val="000000"/>
              </w:rPr>
            </w:pPr>
            <w:r>
              <w:rPr>
                <w:color w:val="000000"/>
              </w:rPr>
              <w:t xml:space="preserve"> </w:t>
            </w:r>
            <w:r w:rsidRPr="007E2906">
              <w:rPr>
                <w:color w:val="000000"/>
              </w:rPr>
              <w:t>Somabougou / 2 groupements</w:t>
            </w:r>
          </w:p>
        </w:tc>
        <w:tc>
          <w:tcPr>
            <w:tcW w:w="3110" w:type="dxa"/>
          </w:tcPr>
          <w:p w:rsidR="00EF5AAA" w:rsidRPr="007E2906" w:rsidRDefault="00EF5AAA" w:rsidP="007E2906">
            <w:pPr>
              <w:jc w:val="center"/>
              <w:rPr>
                <w:color w:val="000000"/>
              </w:rPr>
            </w:pPr>
            <w:r w:rsidRPr="007E2906">
              <w:rPr>
                <w:color w:val="000000"/>
              </w:rPr>
              <w:t>300 000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2</w:t>
            </w:r>
          </w:p>
        </w:tc>
        <w:tc>
          <w:tcPr>
            <w:tcW w:w="4936" w:type="dxa"/>
          </w:tcPr>
          <w:p w:rsidR="00EF5AAA" w:rsidRPr="007E2906" w:rsidRDefault="00EF5AAA" w:rsidP="007E2906">
            <w:pPr>
              <w:jc w:val="center"/>
              <w:rPr>
                <w:color w:val="000000"/>
              </w:rPr>
            </w:pPr>
            <w:r w:rsidRPr="007E2906">
              <w:rPr>
                <w:color w:val="000000"/>
              </w:rPr>
              <w:t>Bamabougou / 2 groupements</w:t>
            </w:r>
          </w:p>
        </w:tc>
        <w:tc>
          <w:tcPr>
            <w:tcW w:w="3110" w:type="dxa"/>
          </w:tcPr>
          <w:p w:rsidR="00EF5AAA" w:rsidRPr="007E2906" w:rsidRDefault="00EF5AAA" w:rsidP="007E2906">
            <w:pPr>
              <w:jc w:val="center"/>
              <w:rPr>
                <w:color w:val="000000"/>
              </w:rPr>
            </w:pPr>
            <w:r w:rsidRPr="007E2906">
              <w:rPr>
                <w:color w:val="000000"/>
              </w:rPr>
              <w:t>300 000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3</w:t>
            </w:r>
          </w:p>
        </w:tc>
        <w:tc>
          <w:tcPr>
            <w:tcW w:w="4936" w:type="dxa"/>
          </w:tcPr>
          <w:p w:rsidR="00EF5AAA" w:rsidRPr="007E2906" w:rsidRDefault="00EF5AAA" w:rsidP="007E2906">
            <w:pPr>
              <w:jc w:val="center"/>
              <w:rPr>
                <w:color w:val="000000"/>
              </w:rPr>
            </w:pPr>
            <w:r>
              <w:rPr>
                <w:color w:val="000000"/>
              </w:rPr>
              <w:t xml:space="preserve">      </w:t>
            </w:r>
            <w:r w:rsidRPr="007E2906">
              <w:rPr>
                <w:color w:val="000000"/>
              </w:rPr>
              <w:t>Chêtou / 2 groupements</w:t>
            </w:r>
          </w:p>
        </w:tc>
        <w:tc>
          <w:tcPr>
            <w:tcW w:w="3110" w:type="dxa"/>
          </w:tcPr>
          <w:p w:rsidR="00EF5AAA" w:rsidRPr="007E2906" w:rsidRDefault="00EF5AAA" w:rsidP="007E2906">
            <w:pPr>
              <w:jc w:val="center"/>
              <w:rPr>
                <w:color w:val="000000"/>
              </w:rPr>
            </w:pPr>
            <w:r w:rsidRPr="007E2906">
              <w:rPr>
                <w:color w:val="000000"/>
              </w:rPr>
              <w:t>300 000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4</w:t>
            </w:r>
          </w:p>
        </w:tc>
        <w:tc>
          <w:tcPr>
            <w:tcW w:w="4936" w:type="dxa"/>
          </w:tcPr>
          <w:p w:rsidR="00EF5AAA" w:rsidRPr="007E2906" w:rsidRDefault="00EF5AAA" w:rsidP="007E2906">
            <w:pPr>
              <w:jc w:val="center"/>
              <w:rPr>
                <w:color w:val="000000"/>
              </w:rPr>
            </w:pPr>
            <w:r w:rsidRPr="007E2906">
              <w:rPr>
                <w:color w:val="000000"/>
              </w:rPr>
              <w:t>Sanadièdo / 2 groupements</w:t>
            </w:r>
          </w:p>
        </w:tc>
        <w:tc>
          <w:tcPr>
            <w:tcW w:w="3110" w:type="dxa"/>
          </w:tcPr>
          <w:p w:rsidR="00EF5AAA" w:rsidRPr="007E2906" w:rsidRDefault="00EF5AAA" w:rsidP="007E2906">
            <w:pPr>
              <w:jc w:val="center"/>
              <w:rPr>
                <w:color w:val="000000"/>
              </w:rPr>
            </w:pPr>
            <w:r w:rsidRPr="007E2906">
              <w:rPr>
                <w:color w:val="000000"/>
              </w:rPr>
              <w:t>300 000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5</w:t>
            </w:r>
          </w:p>
        </w:tc>
        <w:tc>
          <w:tcPr>
            <w:tcW w:w="4936" w:type="dxa"/>
          </w:tcPr>
          <w:p w:rsidR="00EF5AAA" w:rsidRPr="007E2906" w:rsidRDefault="00EF5AAA" w:rsidP="00606D04">
            <w:pPr>
              <w:rPr>
                <w:color w:val="000000"/>
              </w:rPr>
            </w:pPr>
            <w:r>
              <w:rPr>
                <w:color w:val="000000"/>
              </w:rPr>
              <w:t xml:space="preserve">      </w:t>
            </w:r>
            <w:r w:rsidRPr="007E2906">
              <w:rPr>
                <w:color w:val="000000"/>
              </w:rPr>
              <w:t>Namakoubougou / 2 groupements</w:t>
            </w:r>
          </w:p>
        </w:tc>
        <w:tc>
          <w:tcPr>
            <w:tcW w:w="3110" w:type="dxa"/>
          </w:tcPr>
          <w:p w:rsidR="00EF5AAA" w:rsidRPr="007E2906" w:rsidRDefault="00EF5AAA" w:rsidP="007E2906">
            <w:pPr>
              <w:jc w:val="center"/>
              <w:rPr>
                <w:color w:val="000000"/>
              </w:rPr>
            </w:pPr>
            <w:r w:rsidRPr="007E2906">
              <w:rPr>
                <w:color w:val="000000"/>
              </w:rPr>
              <w:t>300 000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6</w:t>
            </w:r>
          </w:p>
        </w:tc>
        <w:tc>
          <w:tcPr>
            <w:tcW w:w="4936" w:type="dxa"/>
          </w:tcPr>
          <w:p w:rsidR="00EF5AAA" w:rsidRPr="007E2906" w:rsidRDefault="00EF5AAA" w:rsidP="007E2906">
            <w:pPr>
              <w:jc w:val="center"/>
              <w:rPr>
                <w:color w:val="000000"/>
              </w:rPr>
            </w:pPr>
            <w:r w:rsidRPr="007E2906">
              <w:rPr>
                <w:color w:val="000000"/>
              </w:rPr>
              <w:t>Tiètibougou</w:t>
            </w:r>
          </w:p>
        </w:tc>
        <w:tc>
          <w:tcPr>
            <w:tcW w:w="3110" w:type="dxa"/>
          </w:tcPr>
          <w:p w:rsidR="00EF5AAA" w:rsidRPr="007E2906" w:rsidRDefault="00EF5AAA" w:rsidP="007E2906">
            <w:pPr>
              <w:jc w:val="center"/>
              <w:rPr>
                <w:color w:val="000000"/>
              </w:rPr>
            </w:pPr>
            <w:r w:rsidRPr="007E2906">
              <w:rPr>
                <w:color w:val="000000"/>
              </w:rPr>
              <w:t>150 000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7</w:t>
            </w:r>
          </w:p>
        </w:tc>
        <w:tc>
          <w:tcPr>
            <w:tcW w:w="4936" w:type="dxa"/>
          </w:tcPr>
          <w:p w:rsidR="00EF5AAA" w:rsidRPr="007E2906" w:rsidRDefault="00EF5AAA" w:rsidP="007E2906">
            <w:pPr>
              <w:jc w:val="center"/>
              <w:rPr>
                <w:color w:val="000000"/>
              </w:rPr>
            </w:pPr>
            <w:r w:rsidRPr="007E2906">
              <w:rPr>
                <w:color w:val="000000"/>
              </w:rPr>
              <w:t>Dièro</w:t>
            </w:r>
          </w:p>
        </w:tc>
        <w:tc>
          <w:tcPr>
            <w:tcW w:w="3110" w:type="dxa"/>
          </w:tcPr>
          <w:p w:rsidR="00EF5AAA" w:rsidRPr="007E2906" w:rsidRDefault="00EF5AAA" w:rsidP="007E2906">
            <w:pPr>
              <w:jc w:val="center"/>
              <w:rPr>
                <w:color w:val="000000"/>
              </w:rPr>
            </w:pPr>
            <w:r w:rsidRPr="007E2906">
              <w:rPr>
                <w:color w:val="000000"/>
              </w:rPr>
              <w:t>150 000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8</w:t>
            </w:r>
          </w:p>
        </w:tc>
        <w:tc>
          <w:tcPr>
            <w:tcW w:w="4936" w:type="dxa"/>
          </w:tcPr>
          <w:p w:rsidR="00EF5AAA" w:rsidRPr="007E2906" w:rsidRDefault="00EF5AAA" w:rsidP="007E2906">
            <w:pPr>
              <w:jc w:val="center"/>
              <w:rPr>
                <w:color w:val="000000"/>
              </w:rPr>
            </w:pPr>
            <w:r w:rsidRPr="007E2906">
              <w:rPr>
                <w:color w:val="000000"/>
              </w:rPr>
              <w:t>Tièrobougou</w:t>
            </w:r>
          </w:p>
        </w:tc>
        <w:tc>
          <w:tcPr>
            <w:tcW w:w="3110" w:type="dxa"/>
          </w:tcPr>
          <w:p w:rsidR="00EF5AAA" w:rsidRPr="007E2906" w:rsidRDefault="00EF5AAA" w:rsidP="007E2906">
            <w:pPr>
              <w:jc w:val="center"/>
              <w:rPr>
                <w:color w:val="000000"/>
              </w:rPr>
            </w:pPr>
            <w:r w:rsidRPr="007E2906">
              <w:rPr>
                <w:color w:val="000000"/>
              </w:rPr>
              <w:t>150 000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9</w:t>
            </w:r>
          </w:p>
        </w:tc>
        <w:tc>
          <w:tcPr>
            <w:tcW w:w="4936" w:type="dxa"/>
          </w:tcPr>
          <w:p w:rsidR="00EF5AAA" w:rsidRPr="007E2906" w:rsidRDefault="00EF5AAA" w:rsidP="007E2906">
            <w:pPr>
              <w:jc w:val="center"/>
              <w:rPr>
                <w:color w:val="000000"/>
              </w:rPr>
            </w:pPr>
            <w:r w:rsidRPr="007E2906">
              <w:rPr>
                <w:color w:val="000000"/>
              </w:rPr>
              <w:t>Famisabougou</w:t>
            </w:r>
          </w:p>
        </w:tc>
        <w:tc>
          <w:tcPr>
            <w:tcW w:w="3110" w:type="dxa"/>
          </w:tcPr>
          <w:p w:rsidR="00EF5AAA" w:rsidRPr="007E2906" w:rsidRDefault="00EF5AAA" w:rsidP="007E2906">
            <w:pPr>
              <w:jc w:val="center"/>
              <w:rPr>
                <w:color w:val="000000"/>
              </w:rPr>
            </w:pPr>
            <w:r w:rsidRPr="007E2906">
              <w:rPr>
                <w:color w:val="000000"/>
              </w:rPr>
              <w:t>150 000 FCFA</w:t>
            </w:r>
          </w:p>
        </w:tc>
      </w:tr>
      <w:tr w:rsidR="00EF5AAA" w:rsidRPr="007E2906" w:rsidTr="007E2906">
        <w:tc>
          <w:tcPr>
            <w:tcW w:w="1494" w:type="dxa"/>
          </w:tcPr>
          <w:p w:rsidR="00EF5AAA" w:rsidRPr="007E2906" w:rsidRDefault="00EF5AAA" w:rsidP="007E2906">
            <w:pPr>
              <w:jc w:val="center"/>
              <w:rPr>
                <w:color w:val="000000"/>
              </w:rPr>
            </w:pPr>
            <w:r w:rsidRPr="007E2906">
              <w:rPr>
                <w:color w:val="000000"/>
              </w:rPr>
              <w:t>10</w:t>
            </w:r>
          </w:p>
        </w:tc>
        <w:tc>
          <w:tcPr>
            <w:tcW w:w="4936" w:type="dxa"/>
          </w:tcPr>
          <w:p w:rsidR="00EF5AAA" w:rsidRPr="007E2906" w:rsidRDefault="00EF5AAA" w:rsidP="007E2906">
            <w:pPr>
              <w:jc w:val="center"/>
              <w:rPr>
                <w:color w:val="000000"/>
              </w:rPr>
            </w:pPr>
            <w:r w:rsidRPr="007E2906">
              <w:rPr>
                <w:color w:val="000000"/>
              </w:rPr>
              <w:t>Diago Koro</w:t>
            </w:r>
          </w:p>
        </w:tc>
        <w:tc>
          <w:tcPr>
            <w:tcW w:w="3110" w:type="dxa"/>
          </w:tcPr>
          <w:p w:rsidR="00EF5AAA" w:rsidRPr="007E2906" w:rsidRDefault="00EF5AAA" w:rsidP="007E2906">
            <w:pPr>
              <w:jc w:val="center"/>
              <w:rPr>
                <w:color w:val="000000"/>
              </w:rPr>
            </w:pPr>
            <w:r w:rsidRPr="007E2906">
              <w:rPr>
                <w:color w:val="000000"/>
              </w:rPr>
              <w:t>150 000 FCFA</w:t>
            </w:r>
          </w:p>
        </w:tc>
      </w:tr>
      <w:tr w:rsidR="00EF5AAA" w:rsidRPr="007E2906" w:rsidTr="007E2906">
        <w:trPr>
          <w:trHeight w:val="617"/>
        </w:trPr>
        <w:tc>
          <w:tcPr>
            <w:tcW w:w="1494" w:type="dxa"/>
          </w:tcPr>
          <w:p w:rsidR="00EF5AAA" w:rsidRPr="007E2906" w:rsidRDefault="00EF5AAA" w:rsidP="007E2906">
            <w:pPr>
              <w:jc w:val="center"/>
              <w:rPr>
                <w:color w:val="000000"/>
                <w:sz w:val="20"/>
                <w:szCs w:val="20"/>
              </w:rPr>
            </w:pPr>
          </w:p>
        </w:tc>
        <w:tc>
          <w:tcPr>
            <w:tcW w:w="4936" w:type="dxa"/>
          </w:tcPr>
          <w:p w:rsidR="00EF5AAA" w:rsidRPr="007E2906" w:rsidRDefault="00EF5AAA" w:rsidP="007E2906">
            <w:pPr>
              <w:jc w:val="center"/>
              <w:rPr>
                <w:b/>
                <w:color w:val="000000"/>
                <w:sz w:val="32"/>
                <w:szCs w:val="32"/>
              </w:rPr>
            </w:pPr>
            <w:r w:rsidRPr="007E2906">
              <w:rPr>
                <w:b/>
                <w:color w:val="000000"/>
                <w:sz w:val="32"/>
                <w:szCs w:val="32"/>
              </w:rPr>
              <w:t>Total</w:t>
            </w:r>
          </w:p>
        </w:tc>
        <w:tc>
          <w:tcPr>
            <w:tcW w:w="3110" w:type="dxa"/>
          </w:tcPr>
          <w:p w:rsidR="00EF5AAA" w:rsidRPr="007E2906" w:rsidRDefault="00EF5AAA" w:rsidP="007E2906">
            <w:pPr>
              <w:jc w:val="center"/>
              <w:rPr>
                <w:b/>
                <w:color w:val="000000"/>
                <w:sz w:val="28"/>
                <w:szCs w:val="28"/>
              </w:rPr>
            </w:pPr>
            <w:r w:rsidRPr="007E2906">
              <w:rPr>
                <w:b/>
                <w:color w:val="000000"/>
                <w:sz w:val="28"/>
                <w:szCs w:val="28"/>
              </w:rPr>
              <w:t>2 250 000 FCFA</w:t>
            </w:r>
          </w:p>
        </w:tc>
      </w:tr>
    </w:tbl>
    <w:p w:rsidR="00EF5AAA" w:rsidRDefault="00EF5AAA" w:rsidP="00B75F0B">
      <w:pPr>
        <w:pStyle w:val="ListParagraph"/>
        <w:ind w:left="1080"/>
      </w:pPr>
    </w:p>
    <w:p w:rsidR="00EF5AAA" w:rsidRPr="00B75F0B" w:rsidRDefault="00EF5AAA" w:rsidP="00B75F0B">
      <w:pPr>
        <w:pStyle w:val="ListParagraph"/>
        <w:ind w:left="1080"/>
      </w:pPr>
    </w:p>
    <w:p w:rsidR="00EF5AAA" w:rsidRPr="00B75F0B" w:rsidRDefault="00EF5AAA" w:rsidP="00B75F0B">
      <w:pPr>
        <w:pStyle w:val="ListParagraph"/>
        <w:ind w:left="1080"/>
      </w:pPr>
    </w:p>
    <w:p w:rsidR="00EF5AAA" w:rsidRPr="0042603E" w:rsidRDefault="00EF5AAA" w:rsidP="001529CF">
      <w:pPr>
        <w:pStyle w:val="ListParagraph"/>
        <w:numPr>
          <w:ilvl w:val="0"/>
          <w:numId w:val="38"/>
        </w:numPr>
        <w:rPr>
          <w:b/>
          <w:sz w:val="28"/>
          <w:szCs w:val="28"/>
        </w:rPr>
      </w:pPr>
      <w:r w:rsidRPr="0042603E">
        <w:rPr>
          <w:b/>
          <w:sz w:val="28"/>
          <w:szCs w:val="28"/>
        </w:rPr>
        <w:t xml:space="preserve">Installation Moulins </w:t>
      </w:r>
    </w:p>
    <w:p w:rsidR="00EF5AAA" w:rsidRPr="001529CF" w:rsidRDefault="00EF5AAA" w:rsidP="001529CF"/>
    <w:p w:rsidR="00EF5AAA" w:rsidRDefault="00EF5AAA" w:rsidP="001529CF"/>
    <w:p w:rsidR="00EF5AAA" w:rsidRDefault="00EF5AAA" w:rsidP="001529CF">
      <w:r>
        <w:t xml:space="preserve">En 2015, sur financement de  Afri-kali l’ONG Tagne a pu installer 3 nouveau Moulins dans 3 villages : </w:t>
      </w:r>
    </w:p>
    <w:p w:rsidR="00EF5AAA" w:rsidRDefault="00EF5AAA" w:rsidP="001529CF"/>
    <w:p w:rsidR="00EF5AAA" w:rsidRDefault="00EF5AAA" w:rsidP="001529CF">
      <w:pPr>
        <w:pStyle w:val="ListParagraph"/>
        <w:numPr>
          <w:ilvl w:val="0"/>
          <w:numId w:val="39"/>
        </w:numPr>
      </w:pPr>
      <w:r>
        <w:t>Chêtou</w:t>
      </w:r>
    </w:p>
    <w:p w:rsidR="00EF5AAA" w:rsidRDefault="00EF5AAA" w:rsidP="001529CF">
      <w:pPr>
        <w:pStyle w:val="ListParagraph"/>
        <w:numPr>
          <w:ilvl w:val="0"/>
          <w:numId w:val="39"/>
        </w:numPr>
      </w:pPr>
      <w:r>
        <w:t>Tiètibougou</w:t>
      </w:r>
    </w:p>
    <w:p w:rsidR="00EF5AAA" w:rsidRDefault="00EF5AAA" w:rsidP="001529CF">
      <w:pPr>
        <w:pStyle w:val="ListParagraph"/>
        <w:numPr>
          <w:ilvl w:val="0"/>
          <w:numId w:val="39"/>
        </w:numPr>
      </w:pPr>
      <w:r>
        <w:t>Somabougou</w:t>
      </w:r>
    </w:p>
    <w:p w:rsidR="00EF5AAA" w:rsidRDefault="00EF5AAA" w:rsidP="001529CF"/>
    <w:p w:rsidR="00EF5AAA" w:rsidRDefault="00EF5AAA" w:rsidP="001529CF"/>
    <w:p w:rsidR="00EF5AAA" w:rsidRDefault="00EF5AAA" w:rsidP="001529CF">
      <w:pPr>
        <w:jc w:val="center"/>
      </w:pPr>
      <w:r w:rsidRPr="009F27C8">
        <w:rPr>
          <w:noProof/>
          <w:lang w:val="fr-BE" w:eastAsia="fr-BE"/>
        </w:rPr>
        <w:pict>
          <v:shape id="Picture 27" o:spid="_x0000_i1049" type="#_x0000_t75" style="width:361.5pt;height:204.75pt;visibility:visible">
            <v:imagedata r:id="rId32" o:title=""/>
          </v:shape>
        </w:pict>
      </w:r>
    </w:p>
    <w:p w:rsidR="00EF5AAA" w:rsidRDefault="00EF5AAA" w:rsidP="001529CF">
      <w:pPr>
        <w:jc w:val="center"/>
      </w:pPr>
    </w:p>
    <w:p w:rsidR="00EF5AAA" w:rsidRDefault="00EF5AAA" w:rsidP="001529CF">
      <w:r>
        <w:t>Avant les femmes passaien</w:t>
      </w:r>
      <w:r w:rsidRPr="001529CF">
        <w:t>t la journée à piler les céréales pour préparer à manger et battre les noix de karité pour faire du beurre de karité. Cela alourdi</w:t>
      </w:r>
      <w:r>
        <w:t>ssait</w:t>
      </w:r>
      <w:r w:rsidRPr="001529CF">
        <w:t xml:space="preserve"> les taches journalières qu’elles font au quotidien.</w:t>
      </w:r>
    </w:p>
    <w:p w:rsidR="00EF5AAA" w:rsidRDefault="00EF5AAA" w:rsidP="001529CF"/>
    <w:p w:rsidR="00EF5AAA" w:rsidRDefault="00EF5AAA" w:rsidP="001529CF">
      <w:r w:rsidRPr="001529CF">
        <w:t xml:space="preserve"> </w:t>
      </w:r>
      <w:r>
        <w:t>L’</w:t>
      </w:r>
      <w:r w:rsidRPr="008C32C9">
        <w:t>OBJECTIFS SPECIFIQUES</w:t>
      </w:r>
      <w:r>
        <w:t xml:space="preserve"> DE L’INSTALLATION DES CES MOULINS ETAIENT</w:t>
      </w:r>
      <w:r w:rsidRPr="008C32C9">
        <w:t xml:space="preserve"> :</w:t>
      </w:r>
    </w:p>
    <w:p w:rsidR="00EF5AAA" w:rsidRDefault="00EF5AAA" w:rsidP="001529CF"/>
    <w:p w:rsidR="00EF5AAA" w:rsidRDefault="00EF5AAA" w:rsidP="008C32C9">
      <w:r>
        <w:t>1.</w:t>
      </w:r>
      <w:r>
        <w:tab/>
        <w:t xml:space="preserve">    Alléger les tâches quotidiennes des femmes</w:t>
      </w:r>
    </w:p>
    <w:p w:rsidR="00EF5AAA" w:rsidRDefault="00EF5AAA" w:rsidP="008C32C9">
      <w:r>
        <w:t>2.</w:t>
      </w:r>
      <w:r>
        <w:tab/>
        <w:t xml:space="preserve">   Moudre facilement les céréales et les noix de karité </w:t>
      </w:r>
    </w:p>
    <w:p w:rsidR="00EF5AAA" w:rsidRDefault="00EF5AAA" w:rsidP="008C32C9">
      <w:r>
        <w:t>3.</w:t>
      </w:r>
      <w:r>
        <w:tab/>
        <w:t>Améliorer les conditions de vie des femmes dans les villages ciblés.</w:t>
      </w:r>
    </w:p>
    <w:p w:rsidR="00EF5AAA" w:rsidRDefault="00EF5AAA" w:rsidP="008C32C9"/>
    <w:p w:rsidR="00EF5AAA" w:rsidRDefault="00EF5AAA" w:rsidP="001529CF">
      <w:r>
        <w:t>Grace aux financements de Afri-Kali, depuis quelques années, nous constatons dans les villages bénéficiaires que les tâches quotidiennes des femmes ont bien été allégées et ainsi elles ont plus le temps de pouvoir mener d’autres activités, c’est ainsi qu’elles arrivent à mieux gérer et fructifier l’argent qu’elles reçoivent du micro-crédit.</w:t>
      </w:r>
    </w:p>
    <w:p w:rsidR="00EF5AAA" w:rsidRDefault="00EF5AAA" w:rsidP="001529CF">
      <w:r>
        <w:t xml:space="preserve"> </w:t>
      </w:r>
    </w:p>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Default="00EF5AAA" w:rsidP="001529CF"/>
    <w:p w:rsidR="00EF5AAA" w:rsidRPr="00F25E32" w:rsidRDefault="00EF5AAA" w:rsidP="00F25E32">
      <w:pPr>
        <w:jc w:val="center"/>
        <w:rPr>
          <w:b/>
          <w:sz w:val="36"/>
          <w:szCs w:val="36"/>
        </w:rPr>
      </w:pPr>
      <w:r>
        <w:rPr>
          <w:b/>
          <w:sz w:val="36"/>
          <w:szCs w:val="36"/>
        </w:rPr>
        <w:t xml:space="preserve">CONCLUSION </w:t>
      </w:r>
    </w:p>
    <w:p w:rsidR="00EF5AAA" w:rsidRDefault="00EF5AAA" w:rsidP="007C3BBE"/>
    <w:p w:rsidR="00EF5AAA" w:rsidRPr="00F25E32" w:rsidRDefault="00EF5AAA" w:rsidP="007C3BBE">
      <w:pPr>
        <w:rPr>
          <w:sz w:val="28"/>
          <w:szCs w:val="28"/>
        </w:rPr>
      </w:pPr>
      <w:r w:rsidRPr="00F25E32">
        <w:rPr>
          <w:sz w:val="28"/>
          <w:szCs w:val="28"/>
        </w:rPr>
        <w:t>Durant toute l’année 2015  Tagne  a continué à  sensibiliser et former la population  pour  mettre fin à la pratique de l’excision et améliorer les conditions de vie des femmes rurales et les enfants.</w:t>
      </w:r>
    </w:p>
    <w:p w:rsidR="00EF5AAA" w:rsidRPr="00F25E32" w:rsidRDefault="00EF5AAA" w:rsidP="007C3BBE">
      <w:pPr>
        <w:rPr>
          <w:sz w:val="28"/>
          <w:szCs w:val="28"/>
        </w:rPr>
      </w:pPr>
    </w:p>
    <w:p w:rsidR="00EF5AAA" w:rsidRPr="00F25E32" w:rsidRDefault="00EF5AAA" w:rsidP="007C3BBE">
      <w:pPr>
        <w:rPr>
          <w:sz w:val="28"/>
          <w:szCs w:val="28"/>
        </w:rPr>
      </w:pPr>
      <w:r w:rsidRPr="00F25E32">
        <w:rPr>
          <w:sz w:val="28"/>
          <w:szCs w:val="28"/>
        </w:rPr>
        <w:t>Nous pouvons dire enfin après de longues années de combat et de soutien que beaucoup de villages commencent réellement à faire un grand pas pour un avenir meilleur.</w:t>
      </w:r>
    </w:p>
    <w:p w:rsidR="00EF5AAA" w:rsidRPr="00F25E32" w:rsidRDefault="00EF5AAA" w:rsidP="007C3BBE">
      <w:pPr>
        <w:rPr>
          <w:sz w:val="28"/>
          <w:szCs w:val="28"/>
        </w:rPr>
      </w:pPr>
    </w:p>
    <w:p w:rsidR="00EF5AAA" w:rsidRPr="00F25E32" w:rsidRDefault="00EF5AAA" w:rsidP="00E33B22">
      <w:pPr>
        <w:pStyle w:val="ListParagraph"/>
        <w:numPr>
          <w:ilvl w:val="0"/>
          <w:numId w:val="40"/>
        </w:numPr>
        <w:rPr>
          <w:sz w:val="28"/>
          <w:szCs w:val="28"/>
        </w:rPr>
      </w:pPr>
      <w:r w:rsidRPr="00F25E32">
        <w:rPr>
          <w:sz w:val="28"/>
          <w:szCs w:val="28"/>
        </w:rPr>
        <w:t xml:space="preserve">Plus de 40 Villages ayant signé le décret d’abandon de la pratique de l’excision, </w:t>
      </w:r>
    </w:p>
    <w:p w:rsidR="00EF5AAA" w:rsidRPr="00F25E32" w:rsidRDefault="00EF5AAA" w:rsidP="00E33B22">
      <w:pPr>
        <w:pStyle w:val="ListParagraph"/>
        <w:numPr>
          <w:ilvl w:val="0"/>
          <w:numId w:val="40"/>
        </w:numPr>
        <w:rPr>
          <w:sz w:val="28"/>
          <w:szCs w:val="28"/>
        </w:rPr>
      </w:pPr>
      <w:r w:rsidRPr="00F25E32">
        <w:rPr>
          <w:sz w:val="28"/>
          <w:szCs w:val="28"/>
        </w:rPr>
        <w:t xml:space="preserve">50% des enfants notamment les petites filles sont scolarisées,  </w:t>
      </w:r>
    </w:p>
    <w:p w:rsidR="00EF5AAA" w:rsidRPr="00F25E32" w:rsidRDefault="00EF5AAA" w:rsidP="00E33B22">
      <w:pPr>
        <w:pStyle w:val="ListParagraph"/>
        <w:numPr>
          <w:ilvl w:val="0"/>
          <w:numId w:val="40"/>
        </w:numPr>
        <w:rPr>
          <w:sz w:val="28"/>
          <w:szCs w:val="28"/>
        </w:rPr>
      </w:pPr>
      <w:r w:rsidRPr="00F25E32">
        <w:rPr>
          <w:sz w:val="28"/>
          <w:szCs w:val="28"/>
        </w:rPr>
        <w:t xml:space="preserve">Baisse  remarquable du décès des enfants de moins de 5 ans, grâce à l’adoption d’une alimentation seine </w:t>
      </w:r>
    </w:p>
    <w:p w:rsidR="00EF5AAA" w:rsidRPr="00F25E32" w:rsidRDefault="00EF5AAA" w:rsidP="00E33B22">
      <w:pPr>
        <w:pStyle w:val="ListParagraph"/>
        <w:numPr>
          <w:ilvl w:val="0"/>
          <w:numId w:val="40"/>
        </w:numPr>
        <w:rPr>
          <w:sz w:val="28"/>
          <w:szCs w:val="28"/>
        </w:rPr>
      </w:pPr>
      <w:r w:rsidRPr="00F25E32">
        <w:rPr>
          <w:sz w:val="28"/>
          <w:szCs w:val="28"/>
        </w:rPr>
        <w:t>Accès facile au différent centre de santé……</w:t>
      </w:r>
    </w:p>
    <w:p w:rsidR="00EF5AAA" w:rsidRPr="00F25E32" w:rsidRDefault="00EF5AAA" w:rsidP="008831D0">
      <w:pPr>
        <w:rPr>
          <w:sz w:val="28"/>
          <w:szCs w:val="28"/>
        </w:rPr>
      </w:pPr>
    </w:p>
    <w:p w:rsidR="00EF5AAA" w:rsidRPr="00F25E32" w:rsidRDefault="00EF5AAA" w:rsidP="007C3BBE">
      <w:pPr>
        <w:rPr>
          <w:sz w:val="28"/>
          <w:szCs w:val="28"/>
        </w:rPr>
      </w:pPr>
      <w:r w:rsidRPr="00F25E32">
        <w:rPr>
          <w:sz w:val="28"/>
          <w:szCs w:val="28"/>
        </w:rPr>
        <w:t>Face à ces progrès remarquable, TAGNE ne peut que vous remerciez pour l’ensemble des  financements accordé durant toutes ces années qui nous ont conduit aujourd’hui</w:t>
      </w:r>
      <w:r>
        <w:rPr>
          <w:sz w:val="28"/>
          <w:szCs w:val="28"/>
        </w:rPr>
        <w:t xml:space="preserve"> à </w:t>
      </w:r>
      <w:r w:rsidRPr="00F25E32">
        <w:rPr>
          <w:sz w:val="28"/>
          <w:szCs w:val="28"/>
        </w:rPr>
        <w:t xml:space="preserve"> ce résultat.</w:t>
      </w:r>
    </w:p>
    <w:p w:rsidR="00EF5AAA" w:rsidRPr="00F25E32" w:rsidRDefault="00EF5AAA" w:rsidP="007C3BBE">
      <w:pPr>
        <w:rPr>
          <w:sz w:val="28"/>
          <w:szCs w:val="28"/>
        </w:rPr>
      </w:pPr>
      <w:r w:rsidRPr="00F25E32">
        <w:rPr>
          <w:sz w:val="28"/>
          <w:szCs w:val="28"/>
        </w:rPr>
        <w:t xml:space="preserve">Mais bien que satisfaisant, L’ONG Tagne fait toujours face à de nombreuses demandes d’aide des villages qui n’ont pas eu la chance encore de bénéficier des programmes de développement de Tagne. </w:t>
      </w:r>
    </w:p>
    <w:p w:rsidR="00EF5AAA" w:rsidRPr="00F25E32" w:rsidRDefault="00EF5AAA" w:rsidP="007C3BBE">
      <w:pPr>
        <w:rPr>
          <w:sz w:val="28"/>
          <w:szCs w:val="28"/>
        </w:rPr>
      </w:pPr>
      <w:r w:rsidRPr="00F25E32">
        <w:rPr>
          <w:sz w:val="28"/>
          <w:szCs w:val="28"/>
        </w:rPr>
        <w:t>Nous aimerions pourvoir continuer à soutenir encore d’autres villages qui se disent être dans l’obscurité par rapport aux autres villages bénéficiaires, pour espérer un jour les mettre au même niveau et aussi leur montrer le chemin du développement durable.</w:t>
      </w:r>
    </w:p>
    <w:p w:rsidR="00EF5AAA" w:rsidRPr="00F25E32" w:rsidRDefault="00EF5AAA" w:rsidP="007C3BBE">
      <w:pPr>
        <w:rPr>
          <w:sz w:val="28"/>
          <w:szCs w:val="28"/>
        </w:rPr>
      </w:pPr>
      <w:r w:rsidRPr="00F25E32">
        <w:rPr>
          <w:sz w:val="28"/>
          <w:szCs w:val="28"/>
        </w:rPr>
        <w:t>Aussi nous voulons continuer en 2016 à sensibiliser les anciens villages par rapport au mariage précoce des petites filles, qui est aujourd’hui après l’excision un phénomène qui met la vie des petites filles en danger et détruit complètement leur avenir.</w:t>
      </w:r>
    </w:p>
    <w:p w:rsidR="00EF5AAA" w:rsidRPr="00F25E32" w:rsidRDefault="00EF5AAA" w:rsidP="007C3BBE">
      <w:pPr>
        <w:rPr>
          <w:sz w:val="28"/>
          <w:szCs w:val="28"/>
        </w:rPr>
      </w:pPr>
      <w:r w:rsidRPr="00F25E32">
        <w:rPr>
          <w:sz w:val="28"/>
          <w:szCs w:val="28"/>
        </w:rPr>
        <w:t>Pour cela nous sollicitons votre aide, enfin que nous puissions avoir dans les années à venir un résultat très satisfaisant.</w:t>
      </w:r>
    </w:p>
    <w:p w:rsidR="00EF5AAA" w:rsidRPr="00F25E32" w:rsidRDefault="00EF5AAA" w:rsidP="001529CF">
      <w:pPr>
        <w:rPr>
          <w:sz w:val="28"/>
          <w:szCs w:val="28"/>
        </w:rPr>
      </w:pPr>
    </w:p>
    <w:p w:rsidR="00EF5AAA" w:rsidRPr="00F25E32" w:rsidRDefault="00EF5AAA" w:rsidP="001529CF">
      <w:pPr>
        <w:rPr>
          <w:sz w:val="28"/>
          <w:szCs w:val="28"/>
        </w:rPr>
      </w:pPr>
      <w:r w:rsidRPr="00F25E32">
        <w:rPr>
          <w:sz w:val="28"/>
          <w:szCs w:val="28"/>
        </w:rPr>
        <w:t>Comme toujours nous disons :</w:t>
      </w:r>
    </w:p>
    <w:p w:rsidR="00EF5AAA" w:rsidRDefault="00EF5AAA" w:rsidP="001529CF"/>
    <w:p w:rsidR="00EF5AAA" w:rsidRPr="00F25E32" w:rsidRDefault="00EF5AAA" w:rsidP="008831D0">
      <w:pPr>
        <w:jc w:val="both"/>
        <w:rPr>
          <w:b/>
          <w:sz w:val="32"/>
          <w:szCs w:val="32"/>
        </w:rPr>
      </w:pPr>
      <w:r w:rsidRPr="00F25E32">
        <w:rPr>
          <w:b/>
          <w:sz w:val="32"/>
          <w:szCs w:val="32"/>
        </w:rPr>
        <w:t xml:space="preserve">Un grand merci à Afri-kali pour nous avoir </w:t>
      </w:r>
      <w:bookmarkStart w:id="0" w:name="_GoBack"/>
      <w:bookmarkEnd w:id="0"/>
      <w:r>
        <w:rPr>
          <w:b/>
          <w:sz w:val="32"/>
          <w:szCs w:val="32"/>
        </w:rPr>
        <w:t>accompagnés</w:t>
      </w:r>
      <w:r w:rsidRPr="00F25E32">
        <w:rPr>
          <w:b/>
          <w:sz w:val="32"/>
          <w:szCs w:val="32"/>
        </w:rPr>
        <w:t xml:space="preserve"> une fois de plus tout au long  de cette année 2015.</w:t>
      </w:r>
    </w:p>
    <w:p w:rsidR="00EF5AAA" w:rsidRDefault="00EF5AAA" w:rsidP="001529CF"/>
    <w:sectPr w:rsidR="00EF5AAA" w:rsidSect="00B04508">
      <w:footerReference w:type="default" r:id="rId33"/>
      <w:pgSz w:w="11906" w:h="16838"/>
      <w:pgMar w:top="1417" w:right="1417" w:bottom="1417" w:left="1417"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AAA" w:rsidRDefault="00EF5AAA" w:rsidP="00B04508">
      <w:r>
        <w:separator/>
      </w:r>
    </w:p>
  </w:endnote>
  <w:endnote w:type="continuationSeparator" w:id="0">
    <w:p w:rsidR="00EF5AAA" w:rsidRDefault="00EF5AAA" w:rsidP="00B0450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AAA" w:rsidRDefault="00EF5AAA">
    <w:pPr>
      <w:pStyle w:val="Footer"/>
      <w:jc w:val="right"/>
    </w:pPr>
    <w:fldSimple w:instr=" PAGE   \* MERGEFORMAT ">
      <w:r>
        <w:rPr>
          <w:noProof/>
        </w:rPr>
        <w:t>2</w:t>
      </w:r>
    </w:fldSimple>
  </w:p>
  <w:p w:rsidR="00EF5AAA" w:rsidRDefault="00EF5A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AAA" w:rsidRDefault="00EF5AAA" w:rsidP="00B04508">
      <w:r>
        <w:separator/>
      </w:r>
    </w:p>
  </w:footnote>
  <w:footnote w:type="continuationSeparator" w:id="0">
    <w:p w:rsidR="00EF5AAA" w:rsidRDefault="00EF5AAA" w:rsidP="00B04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70FD9"/>
    <w:multiLevelType w:val="hybridMultilevel"/>
    <w:tmpl w:val="2A42989E"/>
    <w:lvl w:ilvl="0" w:tplc="673CC30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CF205A"/>
    <w:multiLevelType w:val="hybridMultilevel"/>
    <w:tmpl w:val="B59496C0"/>
    <w:lvl w:ilvl="0" w:tplc="ADFAE09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149F57A2"/>
    <w:multiLevelType w:val="hybridMultilevel"/>
    <w:tmpl w:val="01C2B2D4"/>
    <w:lvl w:ilvl="0" w:tplc="040C000F">
      <w:start w:val="1"/>
      <w:numFmt w:val="decimal"/>
      <w:lvlText w:val="%1."/>
      <w:lvlJc w:val="left"/>
      <w:pPr>
        <w:tabs>
          <w:tab w:val="num" w:pos="1080"/>
        </w:tabs>
        <w:ind w:left="1080" w:hanging="360"/>
      </w:pPr>
      <w:rPr>
        <w:rFonts w:cs="Times New Roman" w:hint="default"/>
      </w:rPr>
    </w:lvl>
    <w:lvl w:ilvl="1" w:tplc="040C0005">
      <w:start w:val="1"/>
      <w:numFmt w:val="bullet"/>
      <w:lvlText w:val=""/>
      <w:lvlJc w:val="left"/>
      <w:pPr>
        <w:tabs>
          <w:tab w:val="num" w:pos="1800"/>
        </w:tabs>
        <w:ind w:left="1800" w:hanging="360"/>
      </w:pPr>
      <w:rPr>
        <w:rFonts w:ascii="Wingdings" w:hAnsi="Wingding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nsid w:val="16F274A1"/>
    <w:multiLevelType w:val="hybridMultilevel"/>
    <w:tmpl w:val="5994DC8C"/>
    <w:lvl w:ilvl="0" w:tplc="040C0001">
      <w:start w:val="1"/>
      <w:numFmt w:val="bullet"/>
      <w:lvlText w:val=""/>
      <w:lvlJc w:val="left"/>
      <w:pPr>
        <w:ind w:left="644"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
    <w:nsid w:val="1B7D2F31"/>
    <w:multiLevelType w:val="hybridMultilevel"/>
    <w:tmpl w:val="A1E8C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D9450F"/>
    <w:multiLevelType w:val="hybridMultilevel"/>
    <w:tmpl w:val="E062CDB0"/>
    <w:lvl w:ilvl="0" w:tplc="99527126">
      <w:start w:val="1"/>
      <w:numFmt w:val="upperRoman"/>
      <w:lvlText w:val="%1."/>
      <w:lvlJc w:val="left"/>
      <w:pPr>
        <w:ind w:left="1080" w:hanging="72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F594D00"/>
    <w:multiLevelType w:val="hybridMultilevel"/>
    <w:tmpl w:val="0122F71C"/>
    <w:lvl w:ilvl="0" w:tplc="6C58D19C">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2A4CF9"/>
    <w:multiLevelType w:val="hybridMultilevel"/>
    <w:tmpl w:val="0776A1DC"/>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69D7D5F"/>
    <w:multiLevelType w:val="hybridMultilevel"/>
    <w:tmpl w:val="334AE8C8"/>
    <w:lvl w:ilvl="0" w:tplc="040C0005">
      <w:start w:val="1"/>
      <w:numFmt w:val="bullet"/>
      <w:lvlText w:val=""/>
      <w:lvlJc w:val="left"/>
      <w:pPr>
        <w:ind w:left="360" w:hanging="360"/>
      </w:pPr>
      <w:rPr>
        <w:rFonts w:ascii="Wingdings" w:hAnsi="Wingdings"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9">
    <w:nsid w:val="2EAC2B1F"/>
    <w:multiLevelType w:val="hybridMultilevel"/>
    <w:tmpl w:val="91B67D10"/>
    <w:lvl w:ilvl="0" w:tplc="D90400E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35010C"/>
    <w:multiLevelType w:val="hybridMultilevel"/>
    <w:tmpl w:val="E062CDB0"/>
    <w:lvl w:ilvl="0" w:tplc="99527126">
      <w:start w:val="1"/>
      <w:numFmt w:val="upperRoman"/>
      <w:lvlText w:val="%1."/>
      <w:lvlJc w:val="left"/>
      <w:pPr>
        <w:ind w:left="1080" w:hanging="72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35251386"/>
    <w:multiLevelType w:val="hybridMultilevel"/>
    <w:tmpl w:val="D4EE390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260" w:hanging="360"/>
      </w:pPr>
      <w:rPr>
        <w:rFonts w:ascii="Courier New" w:hAnsi="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2">
    <w:nsid w:val="37D64F64"/>
    <w:multiLevelType w:val="hybridMultilevel"/>
    <w:tmpl w:val="A5460F50"/>
    <w:lvl w:ilvl="0" w:tplc="FFFFFFFF">
      <w:numFmt w:val="bullet"/>
      <w:lvlText w:val="-"/>
      <w:lvlJc w:val="left"/>
      <w:pPr>
        <w:ind w:left="36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3">
    <w:nsid w:val="39AD5B5E"/>
    <w:multiLevelType w:val="hybridMultilevel"/>
    <w:tmpl w:val="D68E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934520"/>
    <w:multiLevelType w:val="hybridMultilevel"/>
    <w:tmpl w:val="0646249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3FCB1134"/>
    <w:multiLevelType w:val="hybridMultilevel"/>
    <w:tmpl w:val="D78EFE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5B1C41"/>
    <w:multiLevelType w:val="hybridMultilevel"/>
    <w:tmpl w:val="0FF2229A"/>
    <w:lvl w:ilvl="0" w:tplc="037AB562">
      <w:start w:val="1"/>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46D10B10"/>
    <w:multiLevelType w:val="hybridMultilevel"/>
    <w:tmpl w:val="50EA7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B26D05"/>
    <w:multiLevelType w:val="hybridMultilevel"/>
    <w:tmpl w:val="47420A1C"/>
    <w:lvl w:ilvl="0" w:tplc="AD7041A2">
      <w:start w:val="6"/>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A7F3004"/>
    <w:multiLevelType w:val="hybridMultilevel"/>
    <w:tmpl w:val="99D02EDA"/>
    <w:lvl w:ilvl="0" w:tplc="1D0CD2C8">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F9427C5"/>
    <w:multiLevelType w:val="hybridMultilevel"/>
    <w:tmpl w:val="F5C2B028"/>
    <w:lvl w:ilvl="0" w:tplc="74B4AE0A">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37A2D04"/>
    <w:multiLevelType w:val="hybridMultilevel"/>
    <w:tmpl w:val="F2DA5504"/>
    <w:lvl w:ilvl="0" w:tplc="30F0AE66">
      <w:start w:val="7"/>
      <w:numFmt w:val="upperRoman"/>
      <w:lvlText w:val="%1-"/>
      <w:lvlJc w:val="left"/>
      <w:pPr>
        <w:ind w:left="720" w:hanging="720"/>
      </w:pPr>
      <w:rPr>
        <w:rFonts w:cs="Times New Roman" w:hint="default"/>
      </w:rPr>
    </w:lvl>
    <w:lvl w:ilvl="1" w:tplc="040C0019" w:tentative="1">
      <w:start w:val="1"/>
      <w:numFmt w:val="lowerLetter"/>
      <w:lvlText w:val="%2."/>
      <w:lvlJc w:val="left"/>
      <w:pPr>
        <w:ind w:left="1506" w:hanging="360"/>
      </w:pPr>
      <w:rPr>
        <w:rFonts w:cs="Times New Roman"/>
      </w:rPr>
    </w:lvl>
    <w:lvl w:ilvl="2" w:tplc="040C001B" w:tentative="1">
      <w:start w:val="1"/>
      <w:numFmt w:val="lowerRoman"/>
      <w:lvlText w:val="%3."/>
      <w:lvlJc w:val="right"/>
      <w:pPr>
        <w:ind w:left="2226" w:hanging="180"/>
      </w:pPr>
      <w:rPr>
        <w:rFonts w:cs="Times New Roman"/>
      </w:rPr>
    </w:lvl>
    <w:lvl w:ilvl="3" w:tplc="040C000F" w:tentative="1">
      <w:start w:val="1"/>
      <w:numFmt w:val="decimal"/>
      <w:lvlText w:val="%4."/>
      <w:lvlJc w:val="left"/>
      <w:pPr>
        <w:ind w:left="2946" w:hanging="360"/>
      </w:pPr>
      <w:rPr>
        <w:rFonts w:cs="Times New Roman"/>
      </w:rPr>
    </w:lvl>
    <w:lvl w:ilvl="4" w:tplc="040C0019" w:tentative="1">
      <w:start w:val="1"/>
      <w:numFmt w:val="lowerLetter"/>
      <w:lvlText w:val="%5."/>
      <w:lvlJc w:val="left"/>
      <w:pPr>
        <w:ind w:left="3666" w:hanging="360"/>
      </w:pPr>
      <w:rPr>
        <w:rFonts w:cs="Times New Roman"/>
      </w:rPr>
    </w:lvl>
    <w:lvl w:ilvl="5" w:tplc="040C001B" w:tentative="1">
      <w:start w:val="1"/>
      <w:numFmt w:val="lowerRoman"/>
      <w:lvlText w:val="%6."/>
      <w:lvlJc w:val="right"/>
      <w:pPr>
        <w:ind w:left="4386" w:hanging="180"/>
      </w:pPr>
      <w:rPr>
        <w:rFonts w:cs="Times New Roman"/>
      </w:rPr>
    </w:lvl>
    <w:lvl w:ilvl="6" w:tplc="040C000F" w:tentative="1">
      <w:start w:val="1"/>
      <w:numFmt w:val="decimal"/>
      <w:lvlText w:val="%7."/>
      <w:lvlJc w:val="left"/>
      <w:pPr>
        <w:ind w:left="5106" w:hanging="360"/>
      </w:pPr>
      <w:rPr>
        <w:rFonts w:cs="Times New Roman"/>
      </w:rPr>
    </w:lvl>
    <w:lvl w:ilvl="7" w:tplc="040C0019" w:tentative="1">
      <w:start w:val="1"/>
      <w:numFmt w:val="lowerLetter"/>
      <w:lvlText w:val="%8."/>
      <w:lvlJc w:val="left"/>
      <w:pPr>
        <w:ind w:left="5826" w:hanging="360"/>
      </w:pPr>
      <w:rPr>
        <w:rFonts w:cs="Times New Roman"/>
      </w:rPr>
    </w:lvl>
    <w:lvl w:ilvl="8" w:tplc="040C001B" w:tentative="1">
      <w:start w:val="1"/>
      <w:numFmt w:val="lowerRoman"/>
      <w:lvlText w:val="%9."/>
      <w:lvlJc w:val="right"/>
      <w:pPr>
        <w:ind w:left="6546" w:hanging="180"/>
      </w:pPr>
      <w:rPr>
        <w:rFonts w:cs="Times New Roman"/>
      </w:rPr>
    </w:lvl>
  </w:abstractNum>
  <w:abstractNum w:abstractNumId="22">
    <w:nsid w:val="54EB01FA"/>
    <w:multiLevelType w:val="hybridMultilevel"/>
    <w:tmpl w:val="D1DEC09C"/>
    <w:lvl w:ilvl="0" w:tplc="040C000D">
      <w:start w:val="1"/>
      <w:numFmt w:val="bullet"/>
      <w:lvlText w:val=""/>
      <w:lvlJc w:val="left"/>
      <w:pPr>
        <w:tabs>
          <w:tab w:val="num" w:pos="393"/>
        </w:tabs>
        <w:ind w:left="393" w:hanging="360"/>
      </w:pPr>
      <w:rPr>
        <w:rFonts w:ascii="Wingdings" w:hAnsi="Wingdings" w:hint="default"/>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5475247"/>
    <w:multiLevelType w:val="hybridMultilevel"/>
    <w:tmpl w:val="67EE9504"/>
    <w:lvl w:ilvl="0" w:tplc="040C000B">
      <w:start w:val="1"/>
      <w:numFmt w:val="bullet"/>
      <w:lvlText w:val=""/>
      <w:lvlJc w:val="left"/>
      <w:pPr>
        <w:ind w:left="360" w:hanging="360"/>
      </w:pPr>
      <w:rPr>
        <w:rFonts w:ascii="Wingdings" w:hAnsi="Wingdings" w:hint="default"/>
      </w:rPr>
    </w:lvl>
    <w:lvl w:ilvl="1" w:tplc="040C000B">
      <w:start w:val="1"/>
      <w:numFmt w:val="bullet"/>
      <w:lvlText w:val=""/>
      <w:lvlJc w:val="left"/>
      <w:pPr>
        <w:ind w:left="-36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80C16C3"/>
    <w:multiLevelType w:val="hybridMultilevel"/>
    <w:tmpl w:val="8E168D1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A276140"/>
    <w:multiLevelType w:val="hybridMultilevel"/>
    <w:tmpl w:val="1B34DA72"/>
    <w:lvl w:ilvl="0" w:tplc="B3BCEA0A">
      <w:start w:val="1"/>
      <w:numFmt w:val="upperLetter"/>
      <w:lvlText w:val="%1-"/>
      <w:lvlJc w:val="left"/>
      <w:pPr>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6">
    <w:nsid w:val="5BAE673C"/>
    <w:multiLevelType w:val="hybridMultilevel"/>
    <w:tmpl w:val="EFB20CA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5CFB55E1"/>
    <w:multiLevelType w:val="hybridMultilevel"/>
    <w:tmpl w:val="D2B26EF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393" w:hanging="360"/>
      </w:pPr>
      <w:rPr>
        <w:rFonts w:ascii="Courier New" w:hAnsi="Courier New" w:hint="default"/>
      </w:rPr>
    </w:lvl>
    <w:lvl w:ilvl="2" w:tplc="0409001B">
      <w:start w:val="1"/>
      <w:numFmt w:val="decimal"/>
      <w:lvlText w:val="%3."/>
      <w:lvlJc w:val="left"/>
      <w:pPr>
        <w:tabs>
          <w:tab w:val="num" w:pos="2160"/>
        </w:tabs>
        <w:ind w:left="2160" w:hanging="360"/>
      </w:pPr>
      <w:rPr>
        <w:rFonts w:cs="Times New Roman"/>
      </w:rPr>
    </w:lvl>
    <w:lvl w:ilvl="3" w:tplc="5CEAE188">
      <w:numFmt w:val="bullet"/>
      <w:lvlText w:val="-"/>
      <w:lvlJc w:val="left"/>
      <w:pPr>
        <w:ind w:left="360" w:hanging="360"/>
      </w:pPr>
      <w:rPr>
        <w:rFonts w:ascii="Times New Roman" w:eastAsia="Times New Roman" w:hAnsi="Times New Roman" w:hint="default"/>
        <w:color w:val="auto"/>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65E6792F"/>
    <w:multiLevelType w:val="hybridMultilevel"/>
    <w:tmpl w:val="E062CDB0"/>
    <w:lvl w:ilvl="0" w:tplc="99527126">
      <w:start w:val="1"/>
      <w:numFmt w:val="upperRoman"/>
      <w:lvlText w:val="%1."/>
      <w:lvlJc w:val="left"/>
      <w:pPr>
        <w:ind w:left="1080" w:hanging="72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nsid w:val="6AF0532B"/>
    <w:multiLevelType w:val="hybridMultilevel"/>
    <w:tmpl w:val="E914220A"/>
    <w:lvl w:ilvl="0" w:tplc="40CA1336">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AF86C2E"/>
    <w:multiLevelType w:val="hybridMultilevel"/>
    <w:tmpl w:val="11985856"/>
    <w:lvl w:ilvl="0" w:tplc="6226DCA0">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776FF9"/>
    <w:multiLevelType w:val="hybridMultilevel"/>
    <w:tmpl w:val="1410123A"/>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2">
    <w:nsid w:val="70A00716"/>
    <w:multiLevelType w:val="hybridMultilevel"/>
    <w:tmpl w:val="8B0AA238"/>
    <w:lvl w:ilvl="0" w:tplc="CA9A2480">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72C32D9"/>
    <w:multiLevelType w:val="hybridMultilevel"/>
    <w:tmpl w:val="D9B0BA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
  </w:num>
  <w:num w:numId="8">
    <w:abstractNumId w:val="4"/>
  </w:num>
  <w:num w:numId="9">
    <w:abstractNumId w:val="28"/>
  </w:num>
  <w:num w:numId="10">
    <w:abstractNumId w:val="5"/>
  </w:num>
  <w:num w:numId="11">
    <w:abstractNumId w:val="27"/>
  </w:num>
  <w:num w:numId="12">
    <w:abstractNumId w:val="12"/>
  </w:num>
  <w:num w:numId="13">
    <w:abstractNumId w:val="25"/>
  </w:num>
  <w:num w:numId="14">
    <w:abstractNumId w:val="8"/>
  </w:num>
  <w:num w:numId="15">
    <w:abstractNumId w:val="24"/>
  </w:num>
  <w:num w:numId="16">
    <w:abstractNumId w:val="20"/>
  </w:num>
  <w:num w:numId="17">
    <w:abstractNumId w:val="18"/>
  </w:num>
  <w:num w:numId="18">
    <w:abstractNumId w:val="32"/>
  </w:num>
  <w:num w:numId="19">
    <w:abstractNumId w:val="0"/>
  </w:num>
  <w:num w:numId="20">
    <w:abstractNumId w:val="29"/>
  </w:num>
  <w:num w:numId="21">
    <w:abstractNumId w:val="2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11"/>
  </w:num>
  <w:num w:numId="25">
    <w:abstractNumId w:val="26"/>
  </w:num>
  <w:num w:numId="26">
    <w:abstractNumId w:val="31"/>
  </w:num>
  <w:num w:numId="27">
    <w:abstractNumId w:val="23"/>
  </w:num>
  <w:num w:numId="28">
    <w:abstractNumId w:val="14"/>
  </w:num>
  <w:num w:numId="29">
    <w:abstractNumId w:val="7"/>
  </w:num>
  <w:num w:numId="30">
    <w:abstractNumId w:val="33"/>
  </w:num>
  <w:num w:numId="31">
    <w:abstractNumId w:val="30"/>
  </w:num>
  <w:num w:numId="32">
    <w:abstractNumId w:val="1"/>
  </w:num>
  <w:num w:numId="33">
    <w:abstractNumId w:val="6"/>
  </w:num>
  <w:num w:numId="34">
    <w:abstractNumId w:val="19"/>
  </w:num>
  <w:num w:numId="35">
    <w:abstractNumId w:val="2"/>
  </w:num>
  <w:num w:numId="36">
    <w:abstractNumId w:val="15"/>
  </w:num>
  <w:num w:numId="37">
    <w:abstractNumId w:val="9"/>
  </w:num>
  <w:num w:numId="38">
    <w:abstractNumId w:val="16"/>
  </w:num>
  <w:num w:numId="39">
    <w:abstractNumId w:val="13"/>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24A5"/>
    <w:rsid w:val="00001F3A"/>
    <w:rsid w:val="00026622"/>
    <w:rsid w:val="0002720C"/>
    <w:rsid w:val="00037B29"/>
    <w:rsid w:val="00046AEE"/>
    <w:rsid w:val="00052028"/>
    <w:rsid w:val="00071817"/>
    <w:rsid w:val="000732B6"/>
    <w:rsid w:val="0008384F"/>
    <w:rsid w:val="00084F8E"/>
    <w:rsid w:val="00086A86"/>
    <w:rsid w:val="00086DA9"/>
    <w:rsid w:val="00097D2C"/>
    <w:rsid w:val="000A2A35"/>
    <w:rsid w:val="000B5152"/>
    <w:rsid w:val="000B7BC1"/>
    <w:rsid w:val="000C012D"/>
    <w:rsid w:val="000C0DB4"/>
    <w:rsid w:val="000D2D16"/>
    <w:rsid w:val="000D453C"/>
    <w:rsid w:val="000F4E7E"/>
    <w:rsid w:val="000F7ED2"/>
    <w:rsid w:val="001117BF"/>
    <w:rsid w:val="00126230"/>
    <w:rsid w:val="00131E6E"/>
    <w:rsid w:val="00133BF8"/>
    <w:rsid w:val="001427F1"/>
    <w:rsid w:val="00143637"/>
    <w:rsid w:val="001500FA"/>
    <w:rsid w:val="001529CF"/>
    <w:rsid w:val="00155ECB"/>
    <w:rsid w:val="00156858"/>
    <w:rsid w:val="0016128E"/>
    <w:rsid w:val="0017050F"/>
    <w:rsid w:val="00173B6D"/>
    <w:rsid w:val="00174FE4"/>
    <w:rsid w:val="00184AA3"/>
    <w:rsid w:val="00191D04"/>
    <w:rsid w:val="00192704"/>
    <w:rsid w:val="0019361B"/>
    <w:rsid w:val="001A1400"/>
    <w:rsid w:val="001B6D9E"/>
    <w:rsid w:val="001C1B9D"/>
    <w:rsid w:val="001C297D"/>
    <w:rsid w:val="001E1D0A"/>
    <w:rsid w:val="001F7B81"/>
    <w:rsid w:val="00205FBA"/>
    <w:rsid w:val="0020630B"/>
    <w:rsid w:val="00210F00"/>
    <w:rsid w:val="002279ED"/>
    <w:rsid w:val="002458EF"/>
    <w:rsid w:val="00253393"/>
    <w:rsid w:val="002566E1"/>
    <w:rsid w:val="002633D4"/>
    <w:rsid w:val="002642B9"/>
    <w:rsid w:val="00266BDF"/>
    <w:rsid w:val="00271110"/>
    <w:rsid w:val="00272F70"/>
    <w:rsid w:val="0028197E"/>
    <w:rsid w:val="00295A5F"/>
    <w:rsid w:val="00296C5B"/>
    <w:rsid w:val="002A0336"/>
    <w:rsid w:val="002A0674"/>
    <w:rsid w:val="002A3B45"/>
    <w:rsid w:val="002C0BF2"/>
    <w:rsid w:val="002D0F2F"/>
    <w:rsid w:val="002D18FA"/>
    <w:rsid w:val="002D3323"/>
    <w:rsid w:val="002D37E3"/>
    <w:rsid w:val="002D5BA8"/>
    <w:rsid w:val="002E7359"/>
    <w:rsid w:val="002F134B"/>
    <w:rsid w:val="002F40B5"/>
    <w:rsid w:val="002F7A43"/>
    <w:rsid w:val="00333F08"/>
    <w:rsid w:val="00342B89"/>
    <w:rsid w:val="00350DF0"/>
    <w:rsid w:val="00357B5A"/>
    <w:rsid w:val="00366EA1"/>
    <w:rsid w:val="00371412"/>
    <w:rsid w:val="003740BE"/>
    <w:rsid w:val="0037426F"/>
    <w:rsid w:val="00380203"/>
    <w:rsid w:val="003974CE"/>
    <w:rsid w:val="003A0988"/>
    <w:rsid w:val="003A48FD"/>
    <w:rsid w:val="003A65FD"/>
    <w:rsid w:val="003B0C36"/>
    <w:rsid w:val="003C4C65"/>
    <w:rsid w:val="003D3D37"/>
    <w:rsid w:val="003D4F75"/>
    <w:rsid w:val="003E3739"/>
    <w:rsid w:val="003F545A"/>
    <w:rsid w:val="003F7B95"/>
    <w:rsid w:val="00404DA4"/>
    <w:rsid w:val="00405818"/>
    <w:rsid w:val="00416916"/>
    <w:rsid w:val="00421E72"/>
    <w:rsid w:val="00423DF4"/>
    <w:rsid w:val="0042603E"/>
    <w:rsid w:val="00426A3B"/>
    <w:rsid w:val="00430995"/>
    <w:rsid w:val="00432EB4"/>
    <w:rsid w:val="00440237"/>
    <w:rsid w:val="00443DAB"/>
    <w:rsid w:val="0044689F"/>
    <w:rsid w:val="00452F4D"/>
    <w:rsid w:val="00475E89"/>
    <w:rsid w:val="004765B1"/>
    <w:rsid w:val="00482AE1"/>
    <w:rsid w:val="00492605"/>
    <w:rsid w:val="00493064"/>
    <w:rsid w:val="00493DA9"/>
    <w:rsid w:val="004A117F"/>
    <w:rsid w:val="004B0DD1"/>
    <w:rsid w:val="004B5ECC"/>
    <w:rsid w:val="004D6395"/>
    <w:rsid w:val="004D6965"/>
    <w:rsid w:val="004E14DD"/>
    <w:rsid w:val="004E1BF9"/>
    <w:rsid w:val="0050303F"/>
    <w:rsid w:val="00506C76"/>
    <w:rsid w:val="005071BD"/>
    <w:rsid w:val="0051323D"/>
    <w:rsid w:val="00527517"/>
    <w:rsid w:val="0053099D"/>
    <w:rsid w:val="00542DA6"/>
    <w:rsid w:val="005809BE"/>
    <w:rsid w:val="005809DA"/>
    <w:rsid w:val="00591E1A"/>
    <w:rsid w:val="005A028C"/>
    <w:rsid w:val="005B0CD9"/>
    <w:rsid w:val="005C106F"/>
    <w:rsid w:val="005C3B43"/>
    <w:rsid w:val="005D14EE"/>
    <w:rsid w:val="005D7ED1"/>
    <w:rsid w:val="005E7267"/>
    <w:rsid w:val="005F36C2"/>
    <w:rsid w:val="00606D04"/>
    <w:rsid w:val="0061238E"/>
    <w:rsid w:val="00620211"/>
    <w:rsid w:val="00620335"/>
    <w:rsid w:val="00623029"/>
    <w:rsid w:val="006444C9"/>
    <w:rsid w:val="00652025"/>
    <w:rsid w:val="00662635"/>
    <w:rsid w:val="006635C7"/>
    <w:rsid w:val="00674DF1"/>
    <w:rsid w:val="0068208C"/>
    <w:rsid w:val="0068415A"/>
    <w:rsid w:val="00686211"/>
    <w:rsid w:val="0069702B"/>
    <w:rsid w:val="006A0C88"/>
    <w:rsid w:val="006A643C"/>
    <w:rsid w:val="006A686F"/>
    <w:rsid w:val="006B3A65"/>
    <w:rsid w:val="006B725F"/>
    <w:rsid w:val="006B759B"/>
    <w:rsid w:val="006B7BC6"/>
    <w:rsid w:val="006C1F4C"/>
    <w:rsid w:val="006F5858"/>
    <w:rsid w:val="00704934"/>
    <w:rsid w:val="00710B84"/>
    <w:rsid w:val="007122EC"/>
    <w:rsid w:val="007124A5"/>
    <w:rsid w:val="00720F31"/>
    <w:rsid w:val="007379EC"/>
    <w:rsid w:val="00743EF7"/>
    <w:rsid w:val="007459FC"/>
    <w:rsid w:val="007530E2"/>
    <w:rsid w:val="00754DE5"/>
    <w:rsid w:val="007556AA"/>
    <w:rsid w:val="00762F8D"/>
    <w:rsid w:val="00790BCB"/>
    <w:rsid w:val="0079793C"/>
    <w:rsid w:val="007A20A8"/>
    <w:rsid w:val="007C3BBE"/>
    <w:rsid w:val="007D3924"/>
    <w:rsid w:val="007E2906"/>
    <w:rsid w:val="007F723B"/>
    <w:rsid w:val="0080419A"/>
    <w:rsid w:val="008041C9"/>
    <w:rsid w:val="008127DF"/>
    <w:rsid w:val="00822DD1"/>
    <w:rsid w:val="00824C45"/>
    <w:rsid w:val="00826F6A"/>
    <w:rsid w:val="008320DD"/>
    <w:rsid w:val="00834221"/>
    <w:rsid w:val="00840ECA"/>
    <w:rsid w:val="00862B59"/>
    <w:rsid w:val="00862DAA"/>
    <w:rsid w:val="00864290"/>
    <w:rsid w:val="00865F5E"/>
    <w:rsid w:val="00872542"/>
    <w:rsid w:val="00877D88"/>
    <w:rsid w:val="00880032"/>
    <w:rsid w:val="008800F4"/>
    <w:rsid w:val="008831D0"/>
    <w:rsid w:val="00887270"/>
    <w:rsid w:val="008916D1"/>
    <w:rsid w:val="00892FB4"/>
    <w:rsid w:val="008B2F4B"/>
    <w:rsid w:val="008B799A"/>
    <w:rsid w:val="008C32C9"/>
    <w:rsid w:val="008C7DE8"/>
    <w:rsid w:val="00903018"/>
    <w:rsid w:val="009129FB"/>
    <w:rsid w:val="0092041C"/>
    <w:rsid w:val="0092721E"/>
    <w:rsid w:val="00943167"/>
    <w:rsid w:val="00950541"/>
    <w:rsid w:val="0097568A"/>
    <w:rsid w:val="009869C6"/>
    <w:rsid w:val="0099247F"/>
    <w:rsid w:val="0099355F"/>
    <w:rsid w:val="009A4CB4"/>
    <w:rsid w:val="009C0ECE"/>
    <w:rsid w:val="009C1C1D"/>
    <w:rsid w:val="009C28D1"/>
    <w:rsid w:val="009C4BD1"/>
    <w:rsid w:val="009D7FCB"/>
    <w:rsid w:val="009F27C8"/>
    <w:rsid w:val="009F7142"/>
    <w:rsid w:val="00A30EC0"/>
    <w:rsid w:val="00A3543F"/>
    <w:rsid w:val="00A3558B"/>
    <w:rsid w:val="00A3706A"/>
    <w:rsid w:val="00A529A5"/>
    <w:rsid w:val="00A633ED"/>
    <w:rsid w:val="00A64CA4"/>
    <w:rsid w:val="00A92CD4"/>
    <w:rsid w:val="00A93435"/>
    <w:rsid w:val="00A94573"/>
    <w:rsid w:val="00AC2229"/>
    <w:rsid w:val="00AE23AD"/>
    <w:rsid w:val="00AE6378"/>
    <w:rsid w:val="00AF4B52"/>
    <w:rsid w:val="00B02842"/>
    <w:rsid w:val="00B04508"/>
    <w:rsid w:val="00B128D9"/>
    <w:rsid w:val="00B2150E"/>
    <w:rsid w:val="00B26C9C"/>
    <w:rsid w:val="00B327B7"/>
    <w:rsid w:val="00B401EE"/>
    <w:rsid w:val="00B62556"/>
    <w:rsid w:val="00B634E2"/>
    <w:rsid w:val="00B75F0B"/>
    <w:rsid w:val="00B77167"/>
    <w:rsid w:val="00B77CF9"/>
    <w:rsid w:val="00B8231F"/>
    <w:rsid w:val="00B90E5A"/>
    <w:rsid w:val="00B95215"/>
    <w:rsid w:val="00BD03A4"/>
    <w:rsid w:val="00BE548F"/>
    <w:rsid w:val="00BE7566"/>
    <w:rsid w:val="00BF1129"/>
    <w:rsid w:val="00BF1F5F"/>
    <w:rsid w:val="00BF7945"/>
    <w:rsid w:val="00C07A0A"/>
    <w:rsid w:val="00C142F6"/>
    <w:rsid w:val="00C16F0B"/>
    <w:rsid w:val="00C22D79"/>
    <w:rsid w:val="00C2718D"/>
    <w:rsid w:val="00C60A14"/>
    <w:rsid w:val="00C60BF7"/>
    <w:rsid w:val="00C7324C"/>
    <w:rsid w:val="00C73717"/>
    <w:rsid w:val="00C761B0"/>
    <w:rsid w:val="00C829A6"/>
    <w:rsid w:val="00C92C99"/>
    <w:rsid w:val="00CA0D92"/>
    <w:rsid w:val="00CB5D10"/>
    <w:rsid w:val="00CF1132"/>
    <w:rsid w:val="00CF41A7"/>
    <w:rsid w:val="00CF7906"/>
    <w:rsid w:val="00CF7E0A"/>
    <w:rsid w:val="00D03475"/>
    <w:rsid w:val="00D03D20"/>
    <w:rsid w:val="00D12BFF"/>
    <w:rsid w:val="00D249CC"/>
    <w:rsid w:val="00D42B12"/>
    <w:rsid w:val="00D570B5"/>
    <w:rsid w:val="00D705F4"/>
    <w:rsid w:val="00D7729F"/>
    <w:rsid w:val="00D94C7F"/>
    <w:rsid w:val="00DB0482"/>
    <w:rsid w:val="00DB299C"/>
    <w:rsid w:val="00DB2C7E"/>
    <w:rsid w:val="00DC4738"/>
    <w:rsid w:val="00DD3322"/>
    <w:rsid w:val="00DF486F"/>
    <w:rsid w:val="00E0565A"/>
    <w:rsid w:val="00E246E9"/>
    <w:rsid w:val="00E30A5B"/>
    <w:rsid w:val="00E33B22"/>
    <w:rsid w:val="00E74FEC"/>
    <w:rsid w:val="00E8265C"/>
    <w:rsid w:val="00E83830"/>
    <w:rsid w:val="00E87902"/>
    <w:rsid w:val="00E902DE"/>
    <w:rsid w:val="00E95184"/>
    <w:rsid w:val="00EC1487"/>
    <w:rsid w:val="00EC3C80"/>
    <w:rsid w:val="00EC6FE2"/>
    <w:rsid w:val="00ED5D05"/>
    <w:rsid w:val="00ED5E7D"/>
    <w:rsid w:val="00EE0F60"/>
    <w:rsid w:val="00EE14CF"/>
    <w:rsid w:val="00EF51BC"/>
    <w:rsid w:val="00EF5AAA"/>
    <w:rsid w:val="00F01727"/>
    <w:rsid w:val="00F03C05"/>
    <w:rsid w:val="00F046F4"/>
    <w:rsid w:val="00F124C8"/>
    <w:rsid w:val="00F15583"/>
    <w:rsid w:val="00F17795"/>
    <w:rsid w:val="00F17AF1"/>
    <w:rsid w:val="00F20550"/>
    <w:rsid w:val="00F25E32"/>
    <w:rsid w:val="00F32BD1"/>
    <w:rsid w:val="00F33A5C"/>
    <w:rsid w:val="00F3432B"/>
    <w:rsid w:val="00F34544"/>
    <w:rsid w:val="00F42110"/>
    <w:rsid w:val="00F4278C"/>
    <w:rsid w:val="00F562AF"/>
    <w:rsid w:val="00F75F38"/>
    <w:rsid w:val="00FB1942"/>
    <w:rsid w:val="00FB673A"/>
    <w:rsid w:val="00FB7154"/>
    <w:rsid w:val="00FB7D56"/>
    <w:rsid w:val="00FC3281"/>
    <w:rsid w:val="00FD752D"/>
    <w:rsid w:val="00FE12CE"/>
    <w:rsid w:val="00FE71BB"/>
  </w:rsids>
  <m:mathPr>
    <m:mathFont m:val="Cambria Math"/>
    <m:brkBin m:val="before"/>
    <m:brkBinSub m:val="--"/>
    <m:smallFrac m:val="off"/>
    <m:dispDef/>
    <m:lMargin m:val="0"/>
    <m:rMargin m:val="0"/>
    <m:defJc m:val="centerGroup"/>
    <m:wrapIndent m:val="1440"/>
    <m:intLim m:val="subSup"/>
    <m:naryLim m:val="undOvr"/>
  </m:mathPr>
  <w:uiCompat97To2003/>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4A5"/>
    <w:rPr>
      <w:rFonts w:ascii="Times New Roman" w:hAnsi="Times New Roman"/>
      <w:sz w:val="24"/>
      <w:szCs w:val="24"/>
      <w:lang w:val="fr-FR" w:eastAsia="fr-FR"/>
    </w:rPr>
  </w:style>
  <w:style w:type="paragraph" w:styleId="Heading1">
    <w:name w:val="heading 1"/>
    <w:basedOn w:val="Normal"/>
    <w:next w:val="Normal"/>
    <w:link w:val="Heading1Char"/>
    <w:uiPriority w:val="99"/>
    <w:qFormat/>
    <w:rsid w:val="006B759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6B759B"/>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uiPriority w:val="99"/>
    <w:qFormat/>
    <w:rsid w:val="006B759B"/>
    <w:pPr>
      <w:keepNext/>
      <w:outlineLvl w:val="4"/>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759B"/>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6B759B"/>
    <w:rPr>
      <w:rFonts w:ascii="Cambria" w:hAnsi="Cambria" w:cs="Times New Roman"/>
      <w:b/>
      <w:bCs/>
      <w:i/>
      <w:iCs/>
      <w:sz w:val="28"/>
      <w:szCs w:val="28"/>
    </w:rPr>
  </w:style>
  <w:style w:type="character" w:customStyle="1" w:styleId="Heading5Char">
    <w:name w:val="Heading 5 Char"/>
    <w:basedOn w:val="DefaultParagraphFont"/>
    <w:link w:val="Heading5"/>
    <w:uiPriority w:val="99"/>
    <w:semiHidden/>
    <w:locked/>
    <w:rsid w:val="006B759B"/>
    <w:rPr>
      <w:rFonts w:ascii="Times New Roman" w:hAnsi="Times New Roman" w:cs="Times New Roman"/>
      <w:b/>
      <w:sz w:val="20"/>
      <w:szCs w:val="20"/>
    </w:rPr>
  </w:style>
  <w:style w:type="paragraph" w:styleId="Header">
    <w:name w:val="header"/>
    <w:basedOn w:val="Normal"/>
    <w:link w:val="HeaderChar"/>
    <w:uiPriority w:val="99"/>
    <w:rsid w:val="007124A5"/>
    <w:pPr>
      <w:tabs>
        <w:tab w:val="center" w:pos="4536"/>
        <w:tab w:val="right" w:pos="9072"/>
      </w:tabs>
    </w:pPr>
  </w:style>
  <w:style w:type="character" w:customStyle="1" w:styleId="HeaderChar">
    <w:name w:val="Header Char"/>
    <w:basedOn w:val="DefaultParagraphFont"/>
    <w:link w:val="Header"/>
    <w:uiPriority w:val="99"/>
    <w:locked/>
    <w:rsid w:val="007124A5"/>
    <w:rPr>
      <w:rFonts w:ascii="Times New Roman" w:hAnsi="Times New Roman" w:cs="Times New Roman"/>
      <w:sz w:val="24"/>
      <w:szCs w:val="24"/>
    </w:rPr>
  </w:style>
  <w:style w:type="character" w:styleId="Hyperlink">
    <w:name w:val="Hyperlink"/>
    <w:basedOn w:val="DefaultParagraphFont"/>
    <w:uiPriority w:val="99"/>
    <w:rsid w:val="007124A5"/>
    <w:rPr>
      <w:rFonts w:cs="Times New Roman"/>
      <w:color w:val="0000FF"/>
      <w:u w:val="single"/>
    </w:rPr>
  </w:style>
  <w:style w:type="paragraph" w:styleId="BalloonText">
    <w:name w:val="Balloon Text"/>
    <w:basedOn w:val="Normal"/>
    <w:link w:val="BalloonTextChar"/>
    <w:uiPriority w:val="99"/>
    <w:semiHidden/>
    <w:rsid w:val="007124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24A5"/>
    <w:rPr>
      <w:rFonts w:ascii="Tahoma" w:hAnsi="Tahoma" w:cs="Tahoma"/>
      <w:sz w:val="16"/>
      <w:szCs w:val="16"/>
    </w:rPr>
  </w:style>
  <w:style w:type="paragraph" w:styleId="ListParagraph">
    <w:name w:val="List Paragraph"/>
    <w:basedOn w:val="Normal"/>
    <w:link w:val="ListParagraphChar"/>
    <w:uiPriority w:val="99"/>
    <w:qFormat/>
    <w:rsid w:val="007124A5"/>
    <w:pPr>
      <w:ind w:left="720"/>
      <w:contextualSpacing/>
    </w:pPr>
    <w:rPr>
      <w:lang w:val="fr-BE"/>
    </w:rPr>
  </w:style>
  <w:style w:type="paragraph" w:styleId="NormalWeb">
    <w:name w:val="Normal (Web)"/>
    <w:basedOn w:val="Normal"/>
    <w:uiPriority w:val="99"/>
    <w:rsid w:val="0016128E"/>
    <w:pPr>
      <w:spacing w:before="100" w:beforeAutospacing="1" w:after="100" w:afterAutospacing="1"/>
    </w:pPr>
  </w:style>
  <w:style w:type="paragraph" w:styleId="Footer">
    <w:name w:val="footer"/>
    <w:basedOn w:val="Normal"/>
    <w:link w:val="FooterChar"/>
    <w:uiPriority w:val="99"/>
    <w:rsid w:val="00B04508"/>
    <w:pPr>
      <w:tabs>
        <w:tab w:val="center" w:pos="4536"/>
        <w:tab w:val="right" w:pos="9072"/>
      </w:tabs>
    </w:pPr>
  </w:style>
  <w:style w:type="character" w:customStyle="1" w:styleId="FooterChar">
    <w:name w:val="Footer Char"/>
    <w:basedOn w:val="DefaultParagraphFont"/>
    <w:link w:val="Footer"/>
    <w:uiPriority w:val="99"/>
    <w:locked/>
    <w:rsid w:val="00B04508"/>
    <w:rPr>
      <w:rFonts w:ascii="Times New Roman" w:hAnsi="Times New Roman" w:cs="Times New Roman"/>
      <w:sz w:val="24"/>
      <w:szCs w:val="24"/>
    </w:rPr>
  </w:style>
  <w:style w:type="paragraph" w:styleId="PlainText">
    <w:name w:val="Plain Text"/>
    <w:basedOn w:val="Normal"/>
    <w:link w:val="PlainTextChar"/>
    <w:uiPriority w:val="99"/>
    <w:rsid w:val="000732B6"/>
    <w:pPr>
      <w:suppressAutoHyphens/>
      <w:ind w:left="-180"/>
    </w:pPr>
    <w:rPr>
      <w:rFonts w:ascii="Courier New" w:eastAsia="MS Mincho" w:hAnsi="Courier New"/>
      <w:b/>
      <w:noProof/>
      <w:sz w:val="20"/>
      <w:szCs w:val="20"/>
      <w:lang w:eastAsia="ar-SA"/>
    </w:rPr>
  </w:style>
  <w:style w:type="character" w:customStyle="1" w:styleId="PlainTextChar">
    <w:name w:val="Plain Text Char"/>
    <w:basedOn w:val="DefaultParagraphFont"/>
    <w:link w:val="PlainText"/>
    <w:uiPriority w:val="99"/>
    <w:locked/>
    <w:rsid w:val="000732B6"/>
    <w:rPr>
      <w:rFonts w:ascii="Courier New" w:eastAsia="MS Mincho" w:hAnsi="Courier New" w:cs="Times New Roman"/>
      <w:b/>
      <w:noProof/>
      <w:lang w:eastAsia="ar-SA"/>
    </w:rPr>
  </w:style>
  <w:style w:type="paragraph" w:customStyle="1" w:styleId="Corpsdetexte31">
    <w:name w:val="Corps de texte 31"/>
    <w:basedOn w:val="Normal"/>
    <w:uiPriority w:val="99"/>
    <w:rsid w:val="000732B6"/>
    <w:pPr>
      <w:ind w:left="-180"/>
      <w:jc w:val="both"/>
    </w:pPr>
    <w:rPr>
      <w:rFonts w:eastAsia="MS Mincho"/>
      <w:b/>
      <w:noProof/>
    </w:rPr>
  </w:style>
  <w:style w:type="character" w:customStyle="1" w:styleId="ListParagraphChar">
    <w:name w:val="List Paragraph Char"/>
    <w:link w:val="ListParagraph"/>
    <w:uiPriority w:val="99"/>
    <w:locked/>
    <w:rsid w:val="005D14E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9556468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sociation_tagne@yahoo.fr"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Pages>
  <Words>1647</Words>
  <Characters>9064</Characters>
  <Application>Microsoft Office Outlook</Application>
  <DocSecurity>0</DocSecurity>
  <Lines>0</Lines>
  <Paragraphs>0</Paragraphs>
  <ScaleCrop>false</ScaleCrop>
  <Company>Sweet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SWEET</dc:creator>
  <cp:keywords/>
  <dc:description/>
  <cp:lastModifiedBy>Philippe</cp:lastModifiedBy>
  <cp:revision>2</cp:revision>
  <dcterms:created xsi:type="dcterms:W3CDTF">2015-12-16T13:38:00Z</dcterms:created>
  <dcterms:modified xsi:type="dcterms:W3CDTF">2015-12-16T13:38:00Z</dcterms:modified>
</cp:coreProperties>
</file>